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85" w:rsidRDefault="000B7485">
      <w:pPr>
        <w:pStyle w:val="BodyText"/>
        <w:ind w:left="258"/>
        <w:rPr>
          <w:sz w:val="20"/>
        </w:rPr>
      </w:pPr>
    </w:p>
    <w:p w:rsidR="000B7485" w:rsidRPr="00A90608" w:rsidRDefault="000B7485">
      <w:pPr>
        <w:rPr>
          <w:sz w:val="20"/>
        </w:rPr>
        <w:sectPr w:rsidR="000B7485" w:rsidRPr="00A90608">
          <w:headerReference w:type="default" r:id="rId7"/>
          <w:footerReference w:type="default" r:id="rId8"/>
          <w:type w:val="continuous"/>
          <w:pgSz w:w="11910" w:h="16840"/>
          <w:pgMar w:top="1080" w:right="300" w:bottom="1160" w:left="1160" w:header="710" w:footer="964" w:gutter="0"/>
          <w:pgNumType w:start="1"/>
          <w:cols w:space="720"/>
        </w:sectPr>
      </w:pPr>
      <w:r w:rsidRPr="00A2471C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9" o:title=""/>
          </v:shape>
        </w:pict>
      </w:r>
    </w:p>
    <w:p w:rsidR="000B7485" w:rsidRDefault="000B7485">
      <w:pPr>
        <w:pStyle w:val="Heading1"/>
        <w:spacing w:before="86"/>
        <w:ind w:left="2766" w:right="3191"/>
        <w:jc w:val="center"/>
      </w:pPr>
      <w:r>
        <w:t>СОДЕРЖАНИЕ</w:t>
      </w:r>
    </w:p>
    <w:p w:rsidR="000B7485" w:rsidRDefault="000B7485">
      <w:pPr>
        <w:pStyle w:val="BodyText"/>
        <w:rPr>
          <w:b/>
          <w:sz w:val="20"/>
        </w:rPr>
      </w:pPr>
    </w:p>
    <w:p w:rsidR="000B7485" w:rsidRDefault="000B7485">
      <w:pPr>
        <w:pStyle w:val="BodyText"/>
        <w:rPr>
          <w:b/>
          <w:sz w:val="20"/>
        </w:rPr>
      </w:pPr>
    </w:p>
    <w:p w:rsidR="000B7485" w:rsidRDefault="000B7485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0"/>
        <w:gridCol w:w="8260"/>
        <w:gridCol w:w="994"/>
      </w:tblGrid>
      <w:tr w:rsidR="000B7485">
        <w:trPr>
          <w:trHeight w:val="805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B7485">
        <w:trPr>
          <w:trHeight w:val="803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0B7485">
        <w:trPr>
          <w:trHeight w:val="805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B7485">
        <w:trPr>
          <w:trHeight w:val="804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B7485">
        <w:trPr>
          <w:trHeight w:val="805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B7485" w:rsidTr="006C3149">
        <w:trPr>
          <w:trHeight w:val="967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276" w:lineRule="auto"/>
              <w:ind w:left="105" w:right="94" w:firstLine="69"/>
              <w:jc w:val="both"/>
              <w:rPr>
                <w:sz w:val="28"/>
              </w:rPr>
            </w:pPr>
            <w:r>
              <w:rPr>
                <w:sz w:val="28"/>
              </w:rPr>
              <w:t>Комплексно-тематическое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 «Ивушка</w:t>
            </w:r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п. Прохоровка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2021-2022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0B7485">
        <w:trPr>
          <w:trHeight w:val="806"/>
        </w:trPr>
        <w:tc>
          <w:tcPr>
            <w:tcW w:w="780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260" w:type="dxa"/>
          </w:tcPr>
          <w:p w:rsidR="000B7485" w:rsidRDefault="000B748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994" w:type="dxa"/>
          </w:tcPr>
          <w:p w:rsidR="000B7485" w:rsidRDefault="000B748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0B7485" w:rsidRDefault="000B7485">
      <w:pPr>
        <w:spacing w:line="315" w:lineRule="exact"/>
        <w:rPr>
          <w:sz w:val="28"/>
        </w:rPr>
        <w:sectPr w:rsidR="000B7485">
          <w:pgSz w:w="11910" w:h="16840"/>
          <w:pgMar w:top="1080" w:right="300" w:bottom="1160" w:left="1160" w:header="710" w:footer="964" w:gutter="0"/>
          <w:cols w:space="720"/>
        </w:sectPr>
      </w:pPr>
    </w:p>
    <w:p w:rsidR="000B7485" w:rsidRDefault="000B7485">
      <w:pPr>
        <w:pStyle w:val="BodyText"/>
        <w:spacing w:before="8"/>
        <w:rPr>
          <w:b/>
          <w:sz w:val="27"/>
        </w:rPr>
      </w:pPr>
    </w:p>
    <w:p w:rsidR="000B7485" w:rsidRDefault="000B7485">
      <w:pPr>
        <w:spacing w:before="89"/>
        <w:ind w:left="2759" w:right="3191"/>
        <w:jc w:val="center"/>
        <w:rPr>
          <w:b/>
          <w:sz w:val="28"/>
        </w:rPr>
      </w:pPr>
      <w:r>
        <w:rPr>
          <w:b/>
          <w:sz w:val="28"/>
        </w:rPr>
        <w:t>1. 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B7485" w:rsidRDefault="000B7485">
      <w:pPr>
        <w:pStyle w:val="BodyText"/>
        <w:spacing w:before="7"/>
        <w:rPr>
          <w:b/>
          <w:sz w:val="25"/>
        </w:rPr>
      </w:pPr>
    </w:p>
    <w:p w:rsidR="000B7485" w:rsidRDefault="000B7485">
      <w:pPr>
        <w:pStyle w:val="BodyText"/>
        <w:spacing w:before="1"/>
        <w:ind w:left="258" w:right="687" w:firstLine="1161"/>
        <w:jc w:val="both"/>
      </w:pPr>
      <w:r>
        <w:t>Учебный план является документом, определяющим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 муниципального бюджетного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«Ивушка» п. Прохоровка Прохоровского 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-1"/>
        </w:rPr>
        <w:t xml:space="preserve"> </w:t>
      </w:r>
      <w:r>
        <w:t>области»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МБДОУ).</w:t>
      </w:r>
    </w:p>
    <w:p w:rsidR="000B7485" w:rsidRDefault="000B7485">
      <w:pPr>
        <w:pStyle w:val="BodyText"/>
        <w:spacing w:before="9"/>
        <w:rPr>
          <w:sz w:val="27"/>
        </w:rPr>
      </w:pPr>
    </w:p>
    <w:p w:rsidR="000B7485" w:rsidRDefault="000B7485">
      <w:pPr>
        <w:pStyle w:val="BodyText"/>
        <w:spacing w:line="242" w:lineRule="auto"/>
        <w:ind w:left="258" w:right="694" w:firstLine="27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документами:</w:t>
      </w:r>
    </w:p>
    <w:p w:rsidR="000B7485" w:rsidRPr="009E090A" w:rsidRDefault="000B7485" w:rsidP="009E090A">
      <w:pPr>
        <w:pStyle w:val="1"/>
        <w:widowControl w:val="0"/>
        <w:numPr>
          <w:ilvl w:val="0"/>
          <w:numId w:val="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hanging="38"/>
        <w:jc w:val="both"/>
        <w:rPr>
          <w:rFonts w:ascii="Times New Roman" w:hAnsi="Times New Roman" w:cs="Times New Roman"/>
          <w:sz w:val="28"/>
          <w:szCs w:val="28"/>
        </w:rPr>
      </w:pPr>
      <w:r w:rsidRPr="009E090A">
        <w:rPr>
          <w:rFonts w:ascii="Times New Roman" w:hAnsi="Times New Roman" w:cs="Times New Roman"/>
          <w:sz w:val="28"/>
          <w:szCs w:val="28"/>
        </w:rPr>
        <w:t>Федеральным</w:t>
      </w:r>
      <w:r w:rsidRPr="009E09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законом</w:t>
      </w:r>
      <w:r w:rsidRPr="009E09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от 29.12.2012 №</w:t>
      </w:r>
      <w:r w:rsidRPr="009E09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273-ФЗ</w:t>
      </w:r>
      <w:r w:rsidRPr="009E09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«Об образовании в</w:t>
      </w:r>
      <w:r w:rsidRPr="009E090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Российской</w:t>
      </w:r>
      <w:r w:rsidRPr="009E090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E090A">
        <w:rPr>
          <w:rFonts w:ascii="Times New Roman" w:hAnsi="Times New Roman" w:cs="Times New Roman"/>
          <w:sz w:val="28"/>
          <w:szCs w:val="28"/>
        </w:rPr>
        <w:t>Федерации»  (редакция  от 26.05.2021 г.);.</w:t>
      </w:r>
    </w:p>
    <w:p w:rsidR="000B7485" w:rsidRDefault="000B7485">
      <w:pPr>
        <w:pStyle w:val="ListParagraph"/>
        <w:numPr>
          <w:ilvl w:val="0"/>
          <w:numId w:val="6"/>
        </w:numPr>
        <w:tabs>
          <w:tab w:val="left" w:pos="967"/>
        </w:tabs>
        <w:ind w:right="685" w:firstLine="0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 утвержденными постановлением главного санитарного врача 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 №</w:t>
      </w:r>
      <w:r>
        <w:rPr>
          <w:spacing w:val="-3"/>
          <w:sz w:val="28"/>
        </w:rPr>
        <w:t xml:space="preserve"> </w:t>
      </w:r>
      <w:r>
        <w:rPr>
          <w:sz w:val="28"/>
        </w:rPr>
        <w:t>28.</w:t>
      </w:r>
    </w:p>
    <w:p w:rsidR="000B7485" w:rsidRDefault="000B7485">
      <w:pPr>
        <w:pStyle w:val="ListParagraph"/>
        <w:numPr>
          <w:ilvl w:val="0"/>
          <w:numId w:val="6"/>
        </w:numPr>
        <w:tabs>
          <w:tab w:val="left" w:pos="1037"/>
        </w:tabs>
        <w:ind w:right="691" w:firstLine="0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безопасности и (или) безвредности для человека факторов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 утвержденными постановлением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 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 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0B7485" w:rsidRDefault="000B7485">
      <w:pPr>
        <w:pStyle w:val="ListParagraph"/>
        <w:numPr>
          <w:ilvl w:val="0"/>
          <w:numId w:val="6"/>
        </w:numPr>
        <w:tabs>
          <w:tab w:val="left" w:pos="967"/>
        </w:tabs>
        <w:ind w:right="691" w:firstLine="0"/>
        <w:jc w:val="both"/>
        <w:rPr>
          <w:sz w:val="28"/>
        </w:rPr>
      </w:pPr>
      <w:r>
        <w:rPr>
          <w:sz w:val="28"/>
        </w:rPr>
        <w:t>Приказом Минобрнауки от 31.07.2020 № 373 «Об утверждении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0B7485" w:rsidRDefault="000B7485">
      <w:pPr>
        <w:pStyle w:val="BodyText"/>
        <w:spacing w:before="7"/>
        <w:rPr>
          <w:sz w:val="27"/>
        </w:rPr>
      </w:pPr>
    </w:p>
    <w:p w:rsidR="000B7485" w:rsidRDefault="000B7485">
      <w:pPr>
        <w:pStyle w:val="BodyText"/>
        <w:ind w:left="258" w:right="684"/>
        <w:jc w:val="both"/>
      </w:pPr>
      <w:r>
        <w:t>ДОУ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укомплектованных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нормами:</w:t>
      </w:r>
    </w:p>
    <w:p w:rsidR="000B7485" w:rsidRDefault="000B7485">
      <w:pPr>
        <w:pStyle w:val="BodyText"/>
        <w:spacing w:before="8"/>
      </w:pPr>
    </w:p>
    <w:tbl>
      <w:tblPr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2268"/>
        <w:gridCol w:w="4537"/>
      </w:tblGrid>
      <w:tr w:rsidR="000B7485">
        <w:trPr>
          <w:trHeight w:val="964"/>
        </w:trPr>
        <w:tc>
          <w:tcPr>
            <w:tcW w:w="2410" w:type="dxa"/>
          </w:tcPr>
          <w:p w:rsidR="000B7485" w:rsidRDefault="000B7485">
            <w:pPr>
              <w:pStyle w:val="TableParagraph"/>
              <w:spacing w:before="76" w:line="168" w:lineRule="auto"/>
              <w:ind w:left="330" w:right="648"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категория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ind w:left="40" w:right="696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Направленность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</w:t>
            </w:r>
          </w:p>
        </w:tc>
      </w:tr>
      <w:tr w:rsidR="000B7485">
        <w:trPr>
          <w:trHeight w:val="323"/>
        </w:trPr>
        <w:tc>
          <w:tcPr>
            <w:tcW w:w="2410" w:type="dxa"/>
          </w:tcPr>
          <w:p w:rsidR="000B7485" w:rsidRDefault="000B7485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z w:val="28"/>
              </w:rPr>
              <w:t>общеразвивающая</w:t>
            </w:r>
          </w:p>
        </w:tc>
      </w:tr>
      <w:tr w:rsidR="000B7485">
        <w:trPr>
          <w:trHeight w:val="320"/>
        </w:trPr>
        <w:tc>
          <w:tcPr>
            <w:tcW w:w="2410" w:type="dxa"/>
          </w:tcPr>
          <w:p w:rsidR="000B7485" w:rsidRDefault="000B7485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z w:val="28"/>
              </w:rPr>
              <w:t>общеразвивающая</w:t>
            </w:r>
          </w:p>
        </w:tc>
      </w:tr>
      <w:tr w:rsidR="000B7485">
        <w:trPr>
          <w:trHeight w:val="323"/>
        </w:trPr>
        <w:tc>
          <w:tcPr>
            <w:tcW w:w="2410" w:type="dxa"/>
          </w:tcPr>
          <w:p w:rsidR="000B7485" w:rsidRDefault="000B7485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комбинированная</w:t>
            </w:r>
          </w:p>
        </w:tc>
      </w:tr>
      <w:tr w:rsidR="000B7485">
        <w:trPr>
          <w:trHeight w:val="320"/>
        </w:trPr>
        <w:tc>
          <w:tcPr>
            <w:tcW w:w="2410" w:type="dxa"/>
          </w:tcPr>
          <w:p w:rsidR="000B7485" w:rsidRDefault="000B7485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комбинированная</w:t>
            </w:r>
          </w:p>
        </w:tc>
      </w:tr>
      <w:tr w:rsidR="000B7485">
        <w:trPr>
          <w:trHeight w:val="323"/>
        </w:trPr>
        <w:tc>
          <w:tcPr>
            <w:tcW w:w="2410" w:type="dxa"/>
          </w:tcPr>
          <w:p w:rsidR="000B7485" w:rsidRDefault="000B7485">
            <w:pPr>
              <w:pStyle w:val="TableParagraph"/>
              <w:spacing w:line="303" w:lineRule="exact"/>
              <w:ind w:left="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268" w:type="dxa"/>
          </w:tcPr>
          <w:p w:rsidR="000B7485" w:rsidRDefault="000B7485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7" w:type="dxa"/>
          </w:tcPr>
          <w:p w:rsidR="000B7485" w:rsidRDefault="000B7485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>
              <w:rPr>
                <w:sz w:val="28"/>
              </w:rPr>
              <w:t>комбинированная</w:t>
            </w:r>
          </w:p>
        </w:tc>
      </w:tr>
    </w:tbl>
    <w:p w:rsidR="000B7485" w:rsidRDefault="000B7485">
      <w:pPr>
        <w:pStyle w:val="BodyText"/>
        <w:spacing w:before="4"/>
        <w:rPr>
          <w:sz w:val="27"/>
        </w:rPr>
      </w:pPr>
    </w:p>
    <w:p w:rsidR="000B7485" w:rsidRDefault="000B7485">
      <w:pPr>
        <w:pStyle w:val="BodyText"/>
        <w:ind w:left="258" w:right="810"/>
      </w:pPr>
      <w:r>
        <w:t>Учебный план составлен в соответствии с образовательной программой ДОУ.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более:</w:t>
      </w:r>
    </w:p>
    <w:p w:rsidR="000B7485" w:rsidRDefault="000B7485">
      <w:pPr>
        <w:pStyle w:val="BodyText"/>
        <w:spacing w:line="321" w:lineRule="exact"/>
        <w:ind w:left="258"/>
      </w:pPr>
      <w:r>
        <w:t>10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до трех</w:t>
      </w:r>
      <w:r>
        <w:rPr>
          <w:spacing w:val="-1"/>
        </w:rPr>
        <w:t xml:space="preserve"> </w:t>
      </w:r>
      <w:r>
        <w:t>лет;</w:t>
      </w:r>
    </w:p>
    <w:p w:rsidR="000B7485" w:rsidRDefault="000B7485">
      <w:pPr>
        <w:pStyle w:val="BodyText"/>
        <w:ind w:left="258" w:right="4553"/>
      </w:pPr>
      <w:r>
        <w:t>15 минут – для детей от трех до четырех лет;</w:t>
      </w:r>
      <w:r>
        <w:rPr>
          <w:spacing w:val="-6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четырех до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лет;</w:t>
      </w:r>
    </w:p>
    <w:p w:rsidR="000B7485" w:rsidRDefault="000B7485">
      <w:pPr>
        <w:sectPr w:rsidR="000B7485">
          <w:pgSz w:w="11910" w:h="16840"/>
          <w:pgMar w:top="1080" w:right="300" w:bottom="1160" w:left="1160" w:header="710" w:footer="964" w:gutter="0"/>
          <w:cols w:space="720"/>
        </w:sectPr>
      </w:pPr>
    </w:p>
    <w:p w:rsidR="000B7485" w:rsidRDefault="000B7485">
      <w:pPr>
        <w:pStyle w:val="BodyText"/>
        <w:spacing w:before="81"/>
        <w:ind w:left="258" w:right="5008"/>
      </w:pPr>
      <w:r>
        <w:t>25 минут – для детей от пяти до шести лет;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до семи</w:t>
      </w:r>
      <w:r>
        <w:rPr>
          <w:spacing w:val="-2"/>
        </w:rPr>
        <w:t xml:space="preserve"> </w:t>
      </w:r>
      <w:r>
        <w:t>лет.</w:t>
      </w:r>
    </w:p>
    <w:p w:rsidR="000B7485" w:rsidRDefault="000B7485">
      <w:pPr>
        <w:pStyle w:val="BodyText"/>
        <w:ind w:left="258" w:right="810" w:firstLine="348"/>
      </w:pPr>
      <w:r>
        <w:t>Продолжительность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более:</w:t>
      </w:r>
    </w:p>
    <w:p w:rsidR="000B7485" w:rsidRDefault="000B7485">
      <w:pPr>
        <w:pStyle w:val="BodyText"/>
        <w:spacing w:line="321" w:lineRule="exact"/>
        <w:ind w:left="258"/>
      </w:pP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двух до</w:t>
      </w:r>
      <w:r>
        <w:rPr>
          <w:spacing w:val="-1"/>
        </w:rPr>
        <w:t xml:space="preserve"> </w:t>
      </w:r>
      <w:r>
        <w:t>трех лет;</w:t>
      </w:r>
    </w:p>
    <w:p w:rsidR="000B7485" w:rsidRDefault="000B7485">
      <w:pPr>
        <w:pStyle w:val="BodyText"/>
        <w:spacing w:line="242" w:lineRule="auto"/>
        <w:ind w:left="258" w:right="4553"/>
      </w:pPr>
      <w:r>
        <w:t>30 минут – для детей от трех до четырех лет;</w:t>
      </w:r>
      <w:r>
        <w:rPr>
          <w:spacing w:val="-6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четырех до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лет;</w:t>
      </w:r>
    </w:p>
    <w:p w:rsidR="000B7485" w:rsidRDefault="000B7485">
      <w:pPr>
        <w:pStyle w:val="BodyText"/>
        <w:ind w:left="258" w:right="810"/>
      </w:pPr>
      <w:r>
        <w:t>50</w:t>
      </w:r>
      <w:r>
        <w:rPr>
          <w:spacing w:val="10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75</w:t>
      </w:r>
      <w:r>
        <w:rPr>
          <w:spacing w:val="8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дневного сна</w:t>
      </w:r>
      <w:r>
        <w:rPr>
          <w:spacing w:val="-2"/>
        </w:rPr>
        <w:t xml:space="preserve"> </w:t>
      </w:r>
      <w:r>
        <w:t>– для</w:t>
      </w:r>
      <w:r>
        <w:rPr>
          <w:spacing w:val="-3"/>
        </w:rPr>
        <w:t xml:space="preserve"> </w:t>
      </w:r>
      <w:r>
        <w:t>детей от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 лет;</w:t>
      </w:r>
    </w:p>
    <w:p w:rsidR="000B7485" w:rsidRDefault="000B7485">
      <w:pPr>
        <w:pStyle w:val="BodyText"/>
        <w:spacing w:line="321" w:lineRule="exact"/>
        <w:ind w:left="258"/>
      </w:pPr>
      <w:r>
        <w:t>90 минут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шести</w:t>
      </w:r>
      <w:r>
        <w:rPr>
          <w:spacing w:val="-3"/>
        </w:rPr>
        <w:t xml:space="preserve"> </w:t>
      </w:r>
      <w:r>
        <w:t>до семи</w:t>
      </w:r>
      <w:r>
        <w:rPr>
          <w:spacing w:val="-3"/>
        </w:rPr>
        <w:t xml:space="preserve"> </w:t>
      </w:r>
      <w:r>
        <w:t>лет.</w:t>
      </w:r>
    </w:p>
    <w:p w:rsidR="000B7485" w:rsidRDefault="000B7485">
      <w:pPr>
        <w:pStyle w:val="BodyText"/>
        <w:spacing w:before="6"/>
        <w:rPr>
          <w:sz w:val="27"/>
        </w:rPr>
      </w:pPr>
    </w:p>
    <w:p w:rsidR="000B7485" w:rsidRDefault="000B7485">
      <w:pPr>
        <w:pStyle w:val="BodyText"/>
        <w:tabs>
          <w:tab w:val="left" w:pos="1990"/>
          <w:tab w:val="left" w:pos="2624"/>
          <w:tab w:val="left" w:pos="3362"/>
          <w:tab w:val="left" w:pos="4957"/>
          <w:tab w:val="left" w:pos="5870"/>
          <w:tab w:val="left" w:pos="7513"/>
          <w:tab w:val="left" w:pos="8007"/>
          <w:tab w:val="left" w:pos="8892"/>
          <w:tab w:val="left" w:pos="9599"/>
        </w:tabs>
        <w:spacing w:line="242" w:lineRule="auto"/>
        <w:ind w:left="258" w:right="694" w:firstLine="566"/>
      </w:pPr>
      <w:r>
        <w:t>Занятия</w:t>
      </w:r>
      <w:r>
        <w:tab/>
        <w:t>для</w:t>
      </w:r>
      <w:r>
        <w:tab/>
        <w:t>всех</w:t>
      </w:r>
      <w:r>
        <w:tab/>
        <w:t>возрастных</w:t>
      </w:r>
      <w:r>
        <w:tab/>
        <w:t>групп</w:t>
      </w:r>
      <w:r>
        <w:tab/>
        <w:t>начинаются</w:t>
      </w:r>
      <w:r>
        <w:tab/>
        <w:t>не</w:t>
      </w:r>
      <w:r>
        <w:tab/>
        <w:t>ранее</w:t>
      </w:r>
      <w:r>
        <w:tab/>
        <w:t>8.00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17.00.</w:t>
      </w:r>
    </w:p>
    <w:p w:rsidR="000B7485" w:rsidRDefault="000B7485">
      <w:pPr>
        <w:pStyle w:val="BodyText"/>
        <w:ind w:left="258" w:right="810" w:firstLine="566"/>
      </w:pP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69"/>
        </w:rPr>
        <w:t xml:space="preserve"> </w:t>
      </w:r>
      <w:r>
        <w:t>воспитатели</w:t>
      </w:r>
      <w:r>
        <w:rPr>
          <w:spacing w:val="2"/>
        </w:rPr>
        <w:t xml:space="preserve"> </w:t>
      </w:r>
      <w:r>
        <w:t>проводят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упражнения.</w:t>
      </w:r>
    </w:p>
    <w:p w:rsidR="000B7485" w:rsidRPr="00FE5B0B" w:rsidRDefault="000B7485" w:rsidP="00FE5B0B">
      <w:pPr>
        <w:pStyle w:val="BodyText"/>
        <w:spacing w:line="321" w:lineRule="exact"/>
        <w:ind w:left="825"/>
      </w:pPr>
      <w:r>
        <w:t>Перерывы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мин.</w:t>
      </w:r>
    </w:p>
    <w:p w:rsidR="000B7485" w:rsidRDefault="000B7485">
      <w:pPr>
        <w:pStyle w:val="BodyText"/>
        <w:ind w:left="258" w:right="688" w:firstLine="566"/>
        <w:jc w:val="both"/>
      </w:pP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воспитанников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5-7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продолжительность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непрерывного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использования экрана с демонстрацией обучающих фильмов, программ 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предусматривающих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фиксацию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тетрадях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воспитанниками,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составляет 5–7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минут.</w:t>
      </w:r>
    </w:p>
    <w:p w:rsidR="000B7485" w:rsidRDefault="000B7485">
      <w:pPr>
        <w:pStyle w:val="BodyText"/>
        <w:spacing w:before="1"/>
        <w:ind w:left="258" w:right="691" w:firstLine="566"/>
        <w:jc w:val="both"/>
      </w:pPr>
      <w:r>
        <w:rPr>
          <w:color w:val="212121"/>
        </w:rPr>
        <w:t xml:space="preserve">Во время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занятий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с 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использованием 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электронных 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средств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воспитатели проводят гимнастику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для глаз.</w:t>
      </w:r>
    </w:p>
    <w:p w:rsidR="000B7485" w:rsidRDefault="000B7485">
      <w:pPr>
        <w:pStyle w:val="BodyText"/>
        <w:spacing w:before="6"/>
      </w:pPr>
    </w:p>
    <w:p w:rsidR="000B7485" w:rsidRDefault="000B7485">
      <w:pPr>
        <w:spacing w:before="1" w:line="319" w:lineRule="exact"/>
        <w:ind w:left="2964"/>
        <w:rPr>
          <w:b/>
          <w:sz w:val="28"/>
        </w:rPr>
      </w:pPr>
      <w:r>
        <w:rPr>
          <w:b/>
          <w:color w:val="212121"/>
          <w:sz w:val="28"/>
        </w:rPr>
        <w:t>Режим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физического воспитания</w:t>
      </w:r>
    </w:p>
    <w:p w:rsidR="000B7485" w:rsidRDefault="000B7485" w:rsidP="00FE5B0B">
      <w:pPr>
        <w:pStyle w:val="BodyText"/>
        <w:ind w:left="258" w:right="685" w:firstLine="566"/>
        <w:jc w:val="both"/>
      </w:pPr>
      <w:r>
        <w:rPr>
          <w:color w:val="212121"/>
        </w:rPr>
        <w:t>Продолжительность физкультурных,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физкультурно-оздоровительных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занятий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мероприятий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определяется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возраста,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физической</w:t>
      </w:r>
      <w:r>
        <w:t xml:space="preserve"> </w:t>
      </w:r>
      <w:r>
        <w:rPr>
          <w:color w:val="212121"/>
        </w:rPr>
        <w:t>подготовленности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состояния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здоровья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детей.</w:t>
      </w:r>
    </w:p>
    <w:p w:rsidR="000B7485" w:rsidRDefault="000B7485" w:rsidP="00FE5B0B">
      <w:pPr>
        <w:pStyle w:val="BodyText"/>
        <w:spacing w:before="151"/>
        <w:ind w:left="258" w:right="685" w:firstLine="566"/>
        <w:jc w:val="both"/>
      </w:pPr>
      <w:r>
        <w:rPr>
          <w:color w:val="212121"/>
        </w:rPr>
        <w:t>Занятия физической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культурой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спортом, подвижные игры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проводятся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открытом воздухе, если позволяют показатели метеорологических 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(температура,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относительная влажность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скорость 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воздуха)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климатическая зона.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дождливые,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ветреные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морозные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дни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занятия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физической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культурой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проводятся 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физкультурном зале.</w:t>
      </w:r>
    </w:p>
    <w:p w:rsidR="000B7485" w:rsidRDefault="000B7485" w:rsidP="00FE5B0B">
      <w:pPr>
        <w:pStyle w:val="BodyText"/>
        <w:spacing w:before="151"/>
        <w:ind w:left="258" w:right="691" w:firstLine="360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физическими</w:t>
      </w:r>
      <w:r>
        <w:rPr>
          <w:spacing w:val="-67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упражнений. Работа по физическому развитию проводится с учетом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постоянном контроле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сестры.</w:t>
      </w:r>
    </w:p>
    <w:p w:rsidR="000B7485" w:rsidRDefault="000B7485" w:rsidP="00FE5B0B">
      <w:pPr>
        <w:spacing w:line="321" w:lineRule="exact"/>
        <w:ind w:left="25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sz w:val="28"/>
        </w:rPr>
        <w:t>:</w:t>
      </w:r>
    </w:p>
    <w:p w:rsidR="000B7485" w:rsidRDefault="000B7485" w:rsidP="00FE5B0B">
      <w:pPr>
        <w:pStyle w:val="ListParagraph"/>
        <w:numPr>
          <w:ilvl w:val="0"/>
          <w:numId w:val="5"/>
        </w:numPr>
        <w:tabs>
          <w:tab w:val="left" w:pos="979"/>
        </w:tabs>
        <w:ind w:hanging="361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:rsidR="000B7485" w:rsidRDefault="000B7485" w:rsidP="00FE5B0B">
      <w:pPr>
        <w:pStyle w:val="ListParagraph"/>
        <w:numPr>
          <w:ilvl w:val="0"/>
          <w:numId w:val="5"/>
        </w:numPr>
        <w:tabs>
          <w:tab w:val="left" w:pos="979"/>
        </w:tabs>
        <w:spacing w:before="7"/>
        <w:ind w:hanging="361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0B7485" w:rsidRDefault="000B7485" w:rsidP="00FE5B0B">
      <w:pPr>
        <w:pStyle w:val="ListParagraph"/>
        <w:numPr>
          <w:ilvl w:val="0"/>
          <w:numId w:val="5"/>
        </w:numPr>
        <w:tabs>
          <w:tab w:val="left" w:pos="979"/>
        </w:tabs>
        <w:spacing w:before="9"/>
        <w:ind w:hanging="361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0B7485" w:rsidRDefault="000B7485" w:rsidP="00FE5B0B">
      <w:pPr>
        <w:pStyle w:val="ListParagraph"/>
        <w:numPr>
          <w:ilvl w:val="0"/>
          <w:numId w:val="5"/>
        </w:numPr>
        <w:tabs>
          <w:tab w:val="left" w:pos="979"/>
        </w:tabs>
        <w:spacing w:before="12" w:line="322" w:lineRule="exact"/>
        <w:ind w:hanging="361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0B7485" w:rsidRDefault="000B7485" w:rsidP="00FE5B0B">
      <w:pPr>
        <w:pStyle w:val="ListParagraph"/>
        <w:numPr>
          <w:ilvl w:val="0"/>
          <w:numId w:val="5"/>
        </w:numPr>
        <w:tabs>
          <w:tab w:val="left" w:pos="979"/>
        </w:tabs>
        <w:ind w:hanging="361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0B7485" w:rsidRDefault="000B7485">
      <w:pPr>
        <w:jc w:val="both"/>
        <w:sectPr w:rsidR="000B7485">
          <w:pgSz w:w="11910" w:h="16840"/>
          <w:pgMar w:top="1080" w:right="300" w:bottom="1160" w:left="1160" w:header="710" w:footer="964" w:gutter="0"/>
          <w:cols w:space="720"/>
        </w:sectPr>
      </w:pPr>
    </w:p>
    <w:p w:rsidR="000B7485" w:rsidRDefault="000B7485">
      <w:pPr>
        <w:pStyle w:val="BodyText"/>
        <w:spacing w:before="1"/>
      </w:pPr>
    </w:p>
    <w:p w:rsidR="000B7485" w:rsidRDefault="000B7485">
      <w:pPr>
        <w:ind w:left="258" w:right="686" w:firstLine="566"/>
        <w:jc w:val="both"/>
        <w:rPr>
          <w:i/>
          <w:sz w:val="28"/>
        </w:rPr>
      </w:pPr>
      <w:r>
        <w:rPr>
          <w:sz w:val="28"/>
        </w:rPr>
        <w:t>При организации образовательного процесса в условиях профилактики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 распространения новой коронавирусной инфекции одним из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организации обучения в условиях бесконтактной 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дистанционные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Письмо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Министерства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ГД-161/04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процесса»).</w:t>
      </w:r>
    </w:p>
    <w:p w:rsidR="000B7485" w:rsidRDefault="000B7485">
      <w:pPr>
        <w:pStyle w:val="BodyText"/>
        <w:spacing w:before="1"/>
        <w:ind w:left="258" w:right="692" w:firstLine="566"/>
        <w:jc w:val="both"/>
      </w:pPr>
      <w:r>
        <w:t>Использование дистанционных образовательных технологий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</w:p>
    <w:p w:rsidR="000B7485" w:rsidRDefault="000B7485">
      <w:pPr>
        <w:pStyle w:val="BodyText"/>
        <w:ind w:left="258" w:right="684" w:firstLine="566"/>
        <w:jc w:val="both"/>
      </w:pPr>
      <w:r>
        <w:t>Дистанционная форма обучения предполагает активное общение между</w:t>
      </w:r>
      <w:r>
        <w:rPr>
          <w:spacing w:val="1"/>
        </w:rPr>
        <w:t xml:space="preserve"> </w:t>
      </w:r>
      <w:r>
        <w:t>педагогом, родителями воспитанников как посредством электронной почты,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обучения.</w:t>
      </w:r>
    </w:p>
    <w:p w:rsidR="000B7485" w:rsidRDefault="000B7485">
      <w:pPr>
        <w:pStyle w:val="BodyText"/>
        <w:ind w:left="258" w:right="686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социального статуса, психофизических и других особенностей (в том числе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построенное 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режимах онлайн и</w:t>
      </w:r>
      <w:r>
        <w:rPr>
          <w:spacing w:val="-4"/>
        </w:rPr>
        <w:t xml:space="preserve"> </w:t>
      </w:r>
      <w:r>
        <w:t>офлайн.</w:t>
      </w:r>
    </w:p>
    <w:p w:rsidR="000B7485" w:rsidRDefault="000B7485">
      <w:pPr>
        <w:jc w:val="both"/>
        <w:sectPr w:rsidR="000B7485">
          <w:pgSz w:w="11910" w:h="16840"/>
          <w:pgMar w:top="1080" w:right="300" w:bottom="1160" w:left="1160" w:header="710" w:footer="964" w:gutter="0"/>
          <w:cols w:space="720"/>
        </w:sectPr>
      </w:pPr>
    </w:p>
    <w:p w:rsidR="000B7485" w:rsidRDefault="000B7485">
      <w:pPr>
        <w:pStyle w:val="BodyText"/>
        <w:spacing w:before="8"/>
        <w:rPr>
          <w:sz w:val="27"/>
        </w:rPr>
      </w:pPr>
    </w:p>
    <w:p w:rsidR="000B7485" w:rsidRDefault="000B7485">
      <w:pPr>
        <w:pStyle w:val="Heading1"/>
        <w:spacing w:before="89"/>
        <w:ind w:left="2763" w:right="3191"/>
        <w:jc w:val="center"/>
      </w:pPr>
      <w:r>
        <w:t>Приоритетные</w:t>
      </w:r>
      <w:r>
        <w:rPr>
          <w:spacing w:val="-5"/>
        </w:rPr>
        <w:t xml:space="preserve"> </w:t>
      </w:r>
      <w:r>
        <w:t>направления</w:t>
      </w:r>
    </w:p>
    <w:p w:rsidR="000B7485" w:rsidRDefault="000B7485">
      <w:pPr>
        <w:pStyle w:val="BodyText"/>
        <w:spacing w:before="2"/>
        <w:rPr>
          <w:b/>
        </w:rPr>
      </w:pPr>
    </w:p>
    <w:p w:rsidR="000B7485" w:rsidRDefault="000B7485">
      <w:pPr>
        <w:pStyle w:val="Heading2"/>
      </w:pPr>
      <w:r>
        <w:t>Физическое</w:t>
      </w:r>
      <w:r>
        <w:rPr>
          <w:spacing w:val="-4"/>
        </w:rPr>
        <w:t xml:space="preserve"> </w:t>
      </w:r>
      <w:r>
        <w:t>направление.</w:t>
      </w:r>
    </w:p>
    <w:p w:rsidR="000B7485" w:rsidRDefault="000B7485">
      <w:pPr>
        <w:pStyle w:val="BodyText"/>
        <w:ind w:left="258" w:right="693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условий,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региона.</w:t>
      </w:r>
    </w:p>
    <w:p w:rsidR="000B7485" w:rsidRDefault="000B7485">
      <w:pPr>
        <w:ind w:left="258"/>
        <w:jc w:val="both"/>
        <w:rPr>
          <w:i/>
          <w:sz w:val="28"/>
        </w:rPr>
      </w:pPr>
      <w:r>
        <w:rPr>
          <w:i/>
          <w:sz w:val="28"/>
        </w:rPr>
        <w:t>Группа: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младшая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подготовительная</w:t>
      </w:r>
    </w:p>
    <w:p w:rsidR="000B7485" w:rsidRDefault="000B7485">
      <w:pPr>
        <w:pStyle w:val="BodyText"/>
        <w:spacing w:before="3"/>
        <w:rPr>
          <w:i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3"/>
        <w:gridCol w:w="6236"/>
      </w:tblGrid>
      <w:tr w:rsidR="000B7485">
        <w:trPr>
          <w:trHeight w:val="967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tabs>
                <w:tab w:val="left" w:pos="2458"/>
                <w:tab w:val="left" w:pos="453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Парциальная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дошкольного</w:t>
            </w:r>
          </w:p>
          <w:p w:rsidR="000B7485" w:rsidRDefault="000B7485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52"/>
                <w:sz w:val="28"/>
              </w:rPr>
              <w:t xml:space="preserve"> </w:t>
            </w:r>
            <w:r w:rsidRPr="000316C9">
              <w:rPr>
                <w:sz w:val="28"/>
              </w:rPr>
              <w:t>«Выходи</w:t>
            </w:r>
            <w:r w:rsidRPr="000316C9">
              <w:rPr>
                <w:spacing w:val="52"/>
                <w:sz w:val="28"/>
              </w:rPr>
              <w:t xml:space="preserve"> </w:t>
            </w:r>
            <w:r w:rsidRPr="000316C9">
              <w:rPr>
                <w:sz w:val="28"/>
              </w:rPr>
              <w:t>играть</w:t>
            </w:r>
            <w:r w:rsidRPr="000316C9">
              <w:rPr>
                <w:spacing w:val="53"/>
                <w:sz w:val="28"/>
              </w:rPr>
              <w:t xml:space="preserve"> </w:t>
            </w:r>
            <w:r w:rsidRPr="000316C9">
              <w:rPr>
                <w:sz w:val="28"/>
              </w:rPr>
              <w:t>во</w:t>
            </w:r>
            <w:r w:rsidRPr="000316C9">
              <w:rPr>
                <w:spacing w:val="52"/>
                <w:sz w:val="28"/>
              </w:rPr>
              <w:t xml:space="preserve"> </w:t>
            </w:r>
            <w:r w:rsidRPr="000316C9">
              <w:rPr>
                <w:sz w:val="28"/>
              </w:rPr>
              <w:t>двор»</w:t>
            </w:r>
            <w:r w:rsidRPr="000316C9">
              <w:rPr>
                <w:spacing w:val="50"/>
                <w:sz w:val="28"/>
              </w:rPr>
              <w:t xml:space="preserve"> </w:t>
            </w:r>
            <w:r w:rsidRPr="000316C9">
              <w:rPr>
                <w:sz w:val="28"/>
              </w:rPr>
              <w:t>Л.</w:t>
            </w:r>
            <w:r w:rsidRPr="000316C9">
              <w:rPr>
                <w:spacing w:val="50"/>
                <w:sz w:val="28"/>
              </w:rPr>
              <w:t xml:space="preserve"> </w:t>
            </w:r>
            <w:r w:rsidRPr="000316C9">
              <w:rPr>
                <w:sz w:val="28"/>
              </w:rPr>
              <w:t>Н.</w:t>
            </w:r>
            <w:r w:rsidRPr="000316C9">
              <w:rPr>
                <w:spacing w:val="-67"/>
                <w:sz w:val="28"/>
              </w:rPr>
              <w:t xml:space="preserve"> </w:t>
            </w:r>
            <w:r w:rsidRPr="000316C9">
              <w:rPr>
                <w:sz w:val="28"/>
              </w:rPr>
              <w:t>Волошиной</w:t>
            </w:r>
          </w:p>
        </w:tc>
      </w:tr>
      <w:tr w:rsidR="000B7485">
        <w:trPr>
          <w:trHeight w:val="321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3-8 лет</w:t>
            </w:r>
          </w:p>
        </w:tc>
      </w:tr>
      <w:tr w:rsidR="000B7485">
        <w:trPr>
          <w:trHeight w:val="1609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tabs>
                <w:tab w:val="left" w:pos="1204"/>
                <w:tab w:val="left" w:pos="2356"/>
                <w:tab w:val="left" w:pos="2888"/>
                <w:tab w:val="left" w:pos="4539"/>
                <w:tab w:val="left" w:pos="5850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-третье</w:t>
            </w:r>
            <w:r>
              <w:rPr>
                <w:sz w:val="28"/>
              </w:rPr>
              <w:tab/>
              <w:t>занятие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физической</w:t>
            </w:r>
            <w:r>
              <w:rPr>
                <w:sz w:val="28"/>
              </w:rPr>
              <w:tab/>
              <w:t>культуре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воздухе;</w:t>
            </w:r>
          </w:p>
          <w:p w:rsidR="000B7485" w:rsidRDefault="000B748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0B7485" w:rsidRDefault="000B748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занятия;</w:t>
            </w:r>
          </w:p>
          <w:p w:rsidR="000B7485" w:rsidRDefault="000B748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</w:p>
        </w:tc>
      </w:tr>
      <w:tr w:rsidR="000B7485">
        <w:trPr>
          <w:trHeight w:val="323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</w:tr>
    </w:tbl>
    <w:p w:rsidR="000B7485" w:rsidRDefault="000B7485">
      <w:pPr>
        <w:pStyle w:val="BodyText"/>
        <w:spacing w:before="4"/>
        <w:rPr>
          <w:i/>
          <w:sz w:val="27"/>
        </w:rPr>
      </w:pPr>
    </w:p>
    <w:p w:rsidR="000B7485" w:rsidRDefault="000B7485">
      <w:pPr>
        <w:pStyle w:val="Heading2"/>
        <w:spacing w:line="322" w:lineRule="exact"/>
        <w:rPr>
          <w:b w:val="0"/>
          <w:i w:val="0"/>
        </w:rPr>
      </w:pPr>
      <w:r>
        <w:t>Социально-коммуникативное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>.</w:t>
      </w:r>
    </w:p>
    <w:p w:rsidR="000B7485" w:rsidRDefault="000B7485">
      <w:pPr>
        <w:pStyle w:val="BodyText"/>
        <w:ind w:left="258" w:right="686"/>
        <w:jc w:val="both"/>
      </w:pPr>
      <w:r>
        <w:rPr>
          <w:i/>
        </w:rPr>
        <w:t xml:space="preserve">Цель </w:t>
      </w:r>
      <w:r>
        <w:t>– обеспечение социально-коммуникативного развития детей 3 – 8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среды, представляющей собой систему условий для позитивной 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детей дошкольного возраста.</w:t>
      </w:r>
    </w:p>
    <w:p w:rsidR="000B7485" w:rsidRDefault="000B7485">
      <w:pPr>
        <w:ind w:left="258"/>
        <w:jc w:val="both"/>
        <w:rPr>
          <w:i/>
          <w:sz w:val="28"/>
        </w:rPr>
      </w:pPr>
      <w:r>
        <w:rPr>
          <w:i/>
          <w:sz w:val="28"/>
        </w:rPr>
        <w:t>Группа: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подготовительная</w:t>
      </w:r>
    </w:p>
    <w:p w:rsidR="000B7485" w:rsidRDefault="000B7485">
      <w:pPr>
        <w:pStyle w:val="BodyText"/>
        <w:spacing w:before="6"/>
        <w:rPr>
          <w:i/>
        </w:rPr>
      </w:pPr>
    </w:p>
    <w:tbl>
      <w:tblPr>
        <w:tblW w:w="9889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3"/>
        <w:gridCol w:w="6236"/>
      </w:tblGrid>
      <w:tr w:rsidR="000B7485" w:rsidRPr="000316C9" w:rsidTr="00AC39D8">
        <w:trPr>
          <w:trHeight w:val="967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  <w:tc>
          <w:tcPr>
            <w:tcW w:w="6236" w:type="dxa"/>
          </w:tcPr>
          <w:p w:rsidR="000B7485" w:rsidRPr="000316C9" w:rsidRDefault="000B7485">
            <w:pPr>
              <w:pStyle w:val="TableParagraph"/>
              <w:tabs>
                <w:tab w:val="left" w:pos="2458"/>
                <w:tab w:val="left" w:pos="4538"/>
              </w:tabs>
              <w:ind w:left="105" w:right="98"/>
              <w:rPr>
                <w:sz w:val="28"/>
              </w:rPr>
            </w:pPr>
            <w:r w:rsidRPr="000316C9">
              <w:rPr>
                <w:sz w:val="28"/>
              </w:rPr>
              <w:t>Парциальная</w:t>
            </w:r>
            <w:r w:rsidRPr="000316C9">
              <w:rPr>
                <w:sz w:val="28"/>
              </w:rPr>
              <w:tab/>
              <w:t>программа</w:t>
            </w:r>
            <w:r w:rsidRPr="000316C9">
              <w:rPr>
                <w:sz w:val="28"/>
              </w:rPr>
              <w:tab/>
            </w:r>
            <w:r w:rsidRPr="000316C9">
              <w:rPr>
                <w:spacing w:val="-1"/>
                <w:sz w:val="28"/>
              </w:rPr>
              <w:t>дошкольного</w:t>
            </w:r>
            <w:r w:rsidRPr="000316C9">
              <w:rPr>
                <w:spacing w:val="-67"/>
                <w:sz w:val="28"/>
              </w:rPr>
              <w:t xml:space="preserve"> </w:t>
            </w:r>
            <w:r w:rsidRPr="000316C9">
              <w:rPr>
                <w:sz w:val="28"/>
              </w:rPr>
              <w:t>образования</w:t>
            </w:r>
            <w:r w:rsidRPr="000316C9">
              <w:rPr>
                <w:spacing w:val="64"/>
                <w:sz w:val="28"/>
              </w:rPr>
              <w:t xml:space="preserve"> </w:t>
            </w:r>
            <w:r w:rsidRPr="000316C9">
              <w:rPr>
                <w:sz w:val="28"/>
              </w:rPr>
              <w:t>«Мир</w:t>
            </w:r>
            <w:r w:rsidRPr="000316C9">
              <w:rPr>
                <w:spacing w:val="64"/>
                <w:sz w:val="28"/>
              </w:rPr>
              <w:t xml:space="preserve"> </w:t>
            </w:r>
            <w:r w:rsidRPr="000316C9">
              <w:rPr>
                <w:sz w:val="28"/>
              </w:rPr>
              <w:t>Белогорья,</w:t>
            </w:r>
            <w:r w:rsidRPr="000316C9">
              <w:rPr>
                <w:spacing w:val="68"/>
                <w:sz w:val="28"/>
              </w:rPr>
              <w:t xml:space="preserve"> </w:t>
            </w:r>
            <w:r w:rsidRPr="000316C9">
              <w:rPr>
                <w:sz w:val="28"/>
              </w:rPr>
              <w:t>я</w:t>
            </w:r>
            <w:r w:rsidRPr="000316C9">
              <w:rPr>
                <w:spacing w:val="64"/>
                <w:sz w:val="28"/>
              </w:rPr>
              <w:t xml:space="preserve"> </w:t>
            </w:r>
            <w:r w:rsidRPr="000316C9">
              <w:rPr>
                <w:sz w:val="28"/>
              </w:rPr>
              <w:t>и</w:t>
            </w:r>
            <w:r w:rsidRPr="000316C9">
              <w:rPr>
                <w:spacing w:val="63"/>
                <w:sz w:val="28"/>
              </w:rPr>
              <w:t xml:space="preserve"> </w:t>
            </w:r>
            <w:r w:rsidRPr="000316C9">
              <w:rPr>
                <w:sz w:val="28"/>
              </w:rPr>
              <w:t>мои</w:t>
            </w:r>
            <w:r w:rsidRPr="000316C9">
              <w:rPr>
                <w:spacing w:val="64"/>
                <w:sz w:val="28"/>
              </w:rPr>
              <w:t xml:space="preserve"> </w:t>
            </w:r>
            <w:r w:rsidRPr="000316C9">
              <w:rPr>
                <w:sz w:val="28"/>
              </w:rPr>
              <w:t>друзья»,</w:t>
            </w:r>
          </w:p>
          <w:p w:rsidR="000B7485" w:rsidRPr="000316C9" w:rsidRDefault="000B748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0316C9">
              <w:rPr>
                <w:sz w:val="28"/>
              </w:rPr>
              <w:t>Волошина</w:t>
            </w:r>
            <w:r w:rsidRPr="000316C9">
              <w:rPr>
                <w:spacing w:val="-1"/>
                <w:sz w:val="28"/>
              </w:rPr>
              <w:t xml:space="preserve"> </w:t>
            </w:r>
            <w:r w:rsidRPr="000316C9">
              <w:rPr>
                <w:sz w:val="28"/>
              </w:rPr>
              <w:t>Л.Н.</w:t>
            </w:r>
            <w:r>
              <w:rPr>
                <w:sz w:val="28"/>
              </w:rPr>
              <w:t xml:space="preserve">, </w:t>
            </w:r>
            <w:r w:rsidRPr="000316C9">
              <w:rPr>
                <w:sz w:val="28"/>
              </w:rPr>
              <w:t>Л.В.</w:t>
            </w:r>
            <w:r w:rsidRPr="000316C9">
              <w:rPr>
                <w:spacing w:val="-4"/>
                <w:sz w:val="28"/>
              </w:rPr>
              <w:t xml:space="preserve"> </w:t>
            </w:r>
            <w:r w:rsidRPr="000316C9">
              <w:rPr>
                <w:sz w:val="28"/>
              </w:rPr>
              <w:t>Серых</w:t>
            </w:r>
          </w:p>
        </w:tc>
      </w:tr>
      <w:tr w:rsidR="000B7485" w:rsidTr="00AC39D8">
        <w:trPr>
          <w:trHeight w:val="321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3-8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0B7485" w:rsidTr="00AC39D8">
        <w:trPr>
          <w:trHeight w:val="2577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ind w:left="105" w:right="3328"/>
              <w:rPr>
                <w:sz w:val="28"/>
              </w:rPr>
            </w:pPr>
            <w:r>
              <w:rPr>
                <w:sz w:val="28"/>
              </w:rPr>
              <w:t>Коммуникативная 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Игра-задача</w:t>
            </w:r>
          </w:p>
          <w:p w:rsidR="000B7485" w:rsidRDefault="000B7485">
            <w:pPr>
              <w:pStyle w:val="TableParagraph"/>
              <w:ind w:left="105" w:right="1931"/>
              <w:rPr>
                <w:sz w:val="28"/>
              </w:rPr>
            </w:pPr>
            <w:r>
              <w:rPr>
                <w:sz w:val="28"/>
              </w:rPr>
              <w:t>Подвижная коммуникативная 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</w:p>
          <w:p w:rsidR="000B7485" w:rsidRDefault="000B7485">
            <w:pPr>
              <w:pStyle w:val="TableParagraph"/>
              <w:ind w:left="105" w:right="3371"/>
              <w:rPr>
                <w:sz w:val="28"/>
              </w:rPr>
            </w:pPr>
            <w:r>
              <w:rPr>
                <w:sz w:val="28"/>
              </w:rPr>
              <w:t>Игра – предположение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загадка</w:t>
            </w:r>
          </w:p>
          <w:p w:rsidR="000B7485" w:rsidRDefault="000B7485">
            <w:pPr>
              <w:pStyle w:val="TableParagraph"/>
              <w:spacing w:line="322" w:lineRule="exact"/>
              <w:ind w:left="105" w:right="4266"/>
              <w:rPr>
                <w:sz w:val="28"/>
              </w:rPr>
            </w:pPr>
            <w:r>
              <w:rPr>
                <w:sz w:val="28"/>
              </w:rPr>
              <w:t>Словесная 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Игра-имитация</w:t>
            </w:r>
          </w:p>
        </w:tc>
      </w:tr>
      <w:tr w:rsidR="000B7485" w:rsidTr="00AC39D8">
        <w:trPr>
          <w:trHeight w:val="321"/>
        </w:trPr>
        <w:tc>
          <w:tcPr>
            <w:tcW w:w="3653" w:type="dxa"/>
          </w:tcPr>
          <w:p w:rsidR="000B7485" w:rsidRDefault="000B7485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6236" w:type="dxa"/>
          </w:tcPr>
          <w:p w:rsidR="000B7485" w:rsidRDefault="000B7485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0B7485" w:rsidRDefault="000B7485" w:rsidP="00AC39D8">
      <w:pPr>
        <w:spacing w:before="194" w:line="237" w:lineRule="auto"/>
        <w:ind w:left="258"/>
        <w:rPr>
          <w:b/>
          <w:i/>
          <w:sz w:val="28"/>
        </w:rPr>
      </w:pPr>
      <w:r w:rsidRPr="00AC39D8">
        <w:rPr>
          <w:b/>
          <w:i/>
          <w:sz w:val="28"/>
        </w:rPr>
        <w:t>Познавательное направление.</w:t>
      </w:r>
    </w:p>
    <w:p w:rsidR="000B7485" w:rsidRPr="00AC39D8" w:rsidRDefault="000B7485" w:rsidP="00AC39D8">
      <w:pPr>
        <w:spacing w:before="194" w:line="237" w:lineRule="auto"/>
        <w:ind w:left="258"/>
        <w:rPr>
          <w:b/>
          <w:i/>
          <w:sz w:val="28"/>
        </w:rPr>
      </w:pPr>
      <w:r w:rsidRPr="00AC39D8">
        <w:rPr>
          <w:b/>
          <w:sz w:val="28"/>
          <w:szCs w:val="28"/>
        </w:rPr>
        <w:t>Цель:</w:t>
      </w:r>
      <w:r w:rsidRPr="00AC39D8">
        <w:rPr>
          <w:sz w:val="28"/>
          <w:szCs w:val="28"/>
        </w:rPr>
        <w:t xml:space="preserve"> помочь детям пяти-семи лет войти в социально-экономическую жизнь, способствовать формированию основ финансовой грамотности у детей данного возраста.                                                                                                                                   </w:t>
      </w:r>
    </w:p>
    <w:p w:rsidR="000B7485" w:rsidRDefault="000B7485" w:rsidP="00AC39D8">
      <w:pPr>
        <w:ind w:left="258"/>
        <w:jc w:val="both"/>
        <w:rPr>
          <w:i/>
          <w:sz w:val="28"/>
        </w:rPr>
      </w:pPr>
      <w:r>
        <w:rPr>
          <w:i/>
          <w:sz w:val="28"/>
        </w:rPr>
        <w:t>Группа: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подготовительная</w:t>
      </w:r>
    </w:p>
    <w:p w:rsidR="000B7485" w:rsidRDefault="000B7485" w:rsidP="00AC39D8">
      <w:pPr>
        <w:ind w:left="258"/>
        <w:jc w:val="both"/>
        <w:rPr>
          <w:i/>
          <w:sz w:val="28"/>
        </w:rPr>
      </w:pPr>
    </w:p>
    <w:tbl>
      <w:tblPr>
        <w:tblW w:w="9889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3"/>
        <w:gridCol w:w="6236"/>
      </w:tblGrid>
      <w:tr w:rsidR="000B7485" w:rsidRPr="000316C9" w:rsidTr="00AB5FD9">
        <w:trPr>
          <w:trHeight w:val="967"/>
        </w:trPr>
        <w:tc>
          <w:tcPr>
            <w:tcW w:w="3653" w:type="dxa"/>
          </w:tcPr>
          <w:p w:rsidR="000B7485" w:rsidRDefault="000B7485" w:rsidP="00AB5FD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  <w:tc>
          <w:tcPr>
            <w:tcW w:w="6236" w:type="dxa"/>
          </w:tcPr>
          <w:p w:rsidR="000B7485" w:rsidRPr="00A11D28" w:rsidRDefault="000B7485" w:rsidP="00A11D28">
            <w:pPr>
              <w:spacing w:before="194" w:line="237" w:lineRule="auto"/>
              <w:rPr>
                <w:sz w:val="28"/>
                <w:szCs w:val="28"/>
              </w:rPr>
            </w:pPr>
            <w:r w:rsidRPr="00A11D28">
              <w:rPr>
                <w:sz w:val="28"/>
                <w:szCs w:val="28"/>
              </w:rPr>
              <w:t xml:space="preserve">Примерная парциальная программа дошкольного образования для детей 5-7 лет «Экономическое воспитание дошкольников: формирование предпосылок финансовой грамотности» под редакцией Шатовой А.Д, Аксеновой Ю.А, Кириллова И.Л. </w:t>
            </w:r>
          </w:p>
        </w:tc>
      </w:tr>
      <w:tr w:rsidR="000B7485" w:rsidTr="00AB5FD9">
        <w:trPr>
          <w:trHeight w:val="321"/>
        </w:trPr>
        <w:tc>
          <w:tcPr>
            <w:tcW w:w="3653" w:type="dxa"/>
          </w:tcPr>
          <w:p w:rsidR="000B7485" w:rsidRDefault="000B7485" w:rsidP="00AB5FD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6236" w:type="dxa"/>
          </w:tcPr>
          <w:p w:rsidR="000B7485" w:rsidRDefault="000B7485" w:rsidP="00AB5FD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6-8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0B7485" w:rsidTr="00FD3144">
        <w:trPr>
          <w:trHeight w:val="1913"/>
        </w:trPr>
        <w:tc>
          <w:tcPr>
            <w:tcW w:w="3653" w:type="dxa"/>
          </w:tcPr>
          <w:p w:rsidR="000B7485" w:rsidRDefault="000B7485" w:rsidP="00AB5FD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6236" w:type="dxa"/>
          </w:tcPr>
          <w:p w:rsidR="000B7485" w:rsidRDefault="000B7485" w:rsidP="00AB5FD9">
            <w:pPr>
              <w:pStyle w:val="TableParagraph"/>
              <w:ind w:left="105" w:right="3328"/>
              <w:rPr>
                <w:sz w:val="28"/>
              </w:rPr>
            </w:pPr>
            <w:r>
              <w:rPr>
                <w:sz w:val="28"/>
              </w:rPr>
              <w:t xml:space="preserve">Игровая </w:t>
            </w:r>
          </w:p>
          <w:p w:rsidR="000B7485" w:rsidRDefault="000B7485" w:rsidP="00AB5FD9">
            <w:pPr>
              <w:pStyle w:val="TableParagraph"/>
              <w:ind w:left="105" w:right="3328"/>
              <w:rPr>
                <w:sz w:val="28"/>
              </w:rPr>
            </w:pPr>
            <w:r>
              <w:rPr>
                <w:sz w:val="28"/>
              </w:rPr>
              <w:t>Общение</w:t>
            </w:r>
          </w:p>
          <w:p w:rsidR="000B7485" w:rsidRDefault="000B7485" w:rsidP="00AB5FD9">
            <w:pPr>
              <w:pStyle w:val="TableParagraph"/>
              <w:ind w:left="105" w:right="193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</w:p>
          <w:p w:rsidR="000B7485" w:rsidRDefault="000B7485" w:rsidP="00AB5FD9">
            <w:pPr>
              <w:pStyle w:val="TableParagraph"/>
              <w:ind w:left="105" w:right="3371"/>
              <w:rPr>
                <w:sz w:val="28"/>
              </w:rPr>
            </w:pPr>
            <w:r>
              <w:rPr>
                <w:sz w:val="28"/>
              </w:rPr>
              <w:t>Игра –занятие</w:t>
            </w:r>
          </w:p>
          <w:p w:rsidR="000B7485" w:rsidRDefault="000B7485" w:rsidP="00AB5FD9">
            <w:pPr>
              <w:pStyle w:val="TableParagraph"/>
              <w:ind w:left="105" w:right="337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загадка</w:t>
            </w:r>
          </w:p>
          <w:p w:rsidR="000B7485" w:rsidRPr="00FD3144" w:rsidRDefault="000B7485" w:rsidP="00AB5FD9">
            <w:pPr>
              <w:pStyle w:val="TableParagraph"/>
              <w:spacing w:line="322" w:lineRule="exact"/>
              <w:ind w:left="105" w:right="4266"/>
              <w:rPr>
                <w:spacing w:val="-67"/>
                <w:sz w:val="28"/>
              </w:rPr>
            </w:pPr>
            <w:r>
              <w:rPr>
                <w:sz w:val="28"/>
              </w:rPr>
              <w:t>Словесная игра</w:t>
            </w:r>
          </w:p>
        </w:tc>
      </w:tr>
      <w:tr w:rsidR="000B7485" w:rsidTr="00AB5FD9">
        <w:trPr>
          <w:trHeight w:val="321"/>
        </w:trPr>
        <w:tc>
          <w:tcPr>
            <w:tcW w:w="3653" w:type="dxa"/>
          </w:tcPr>
          <w:p w:rsidR="000B7485" w:rsidRDefault="000B7485" w:rsidP="00AB5FD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6236" w:type="dxa"/>
          </w:tcPr>
          <w:p w:rsidR="000B7485" w:rsidRDefault="000B7485" w:rsidP="00AB5FD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0B7485" w:rsidRDefault="000B7485" w:rsidP="00AC39D8">
      <w:pPr>
        <w:ind w:left="258"/>
        <w:jc w:val="both"/>
        <w:rPr>
          <w:i/>
          <w:sz w:val="28"/>
        </w:rPr>
      </w:pPr>
    </w:p>
    <w:p w:rsidR="000B7485" w:rsidRDefault="000B7485" w:rsidP="00AC39D8">
      <w:pPr>
        <w:pStyle w:val="BodyText"/>
        <w:spacing w:before="6"/>
        <w:rPr>
          <w:i/>
        </w:rPr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pStyle w:val="Heading1"/>
        <w:spacing w:before="1"/>
        <w:ind w:left="3178" w:right="2888"/>
        <w:jc w:val="center"/>
      </w:pPr>
      <w:r>
        <w:t>Дополнительное</w:t>
      </w:r>
      <w:r>
        <w:rPr>
          <w:spacing w:val="-6"/>
        </w:rPr>
        <w:t xml:space="preserve"> </w:t>
      </w:r>
      <w:r>
        <w:t>образование</w:t>
      </w:r>
    </w:p>
    <w:p w:rsidR="000B7485" w:rsidRDefault="000B7485" w:rsidP="005735B9">
      <w:pPr>
        <w:pStyle w:val="Heading1"/>
        <w:spacing w:before="1"/>
        <w:ind w:left="3178" w:right="2888"/>
        <w:jc w:val="center"/>
      </w:pPr>
    </w:p>
    <w:p w:rsidR="000B7485" w:rsidRDefault="000B7485" w:rsidP="005735B9">
      <w:pPr>
        <w:ind w:left="-540" w:right="-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Модель образовательной  деятельности  МБДОУ «Детский сад  №3 «Ивушка»                              п. Прохоровка  Прохоровского района Белгородской области по</w:t>
      </w:r>
    </w:p>
    <w:p w:rsidR="000B7485" w:rsidRDefault="000B7485" w:rsidP="005735B9">
      <w:pPr>
        <w:ind w:left="-540" w:right="-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реализации дополнительных услуг на 2021-2022 уч. г.</w:t>
      </w:r>
    </w:p>
    <w:p w:rsidR="000B7485" w:rsidRDefault="000B7485" w:rsidP="005735B9"/>
    <w:tbl>
      <w:tblPr>
        <w:tblW w:w="15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8"/>
        <w:gridCol w:w="6350"/>
        <w:gridCol w:w="5830"/>
      </w:tblGrid>
      <w:tr w:rsidR="000B7485" w:rsidRPr="00F55F8F" w:rsidTr="000C7D4B">
        <w:trPr>
          <w:trHeight w:val="1193"/>
        </w:trPr>
        <w:tc>
          <w:tcPr>
            <w:tcW w:w="3658" w:type="dxa"/>
            <w:vMerge w:val="restart"/>
            <w:tcBorders>
              <w:tl2br w:val="single" w:sz="4" w:space="0" w:color="auto"/>
            </w:tcBorders>
          </w:tcPr>
          <w:p w:rsidR="000B7485" w:rsidRPr="00F55F8F" w:rsidRDefault="000B7485" w:rsidP="00DA04B7">
            <w:pPr>
              <w:jc w:val="center"/>
              <w:rPr>
                <w:sz w:val="28"/>
                <w:szCs w:val="28"/>
              </w:rPr>
            </w:pPr>
          </w:p>
          <w:p w:rsidR="000B7485" w:rsidRPr="00F55F8F" w:rsidRDefault="000B7485" w:rsidP="00DA04B7">
            <w:pPr>
              <w:jc w:val="center"/>
              <w:rPr>
                <w:b/>
                <w:sz w:val="28"/>
                <w:szCs w:val="28"/>
              </w:rPr>
            </w:pPr>
            <w:r w:rsidRPr="00F55F8F">
              <w:rPr>
                <w:sz w:val="28"/>
                <w:szCs w:val="28"/>
              </w:rPr>
              <w:t xml:space="preserve">       </w:t>
            </w:r>
            <w:r w:rsidRPr="00F55F8F">
              <w:rPr>
                <w:b/>
                <w:sz w:val="28"/>
                <w:szCs w:val="28"/>
              </w:rPr>
              <w:t>Название         кружка</w:t>
            </w:r>
          </w:p>
          <w:p w:rsidR="000B7485" w:rsidRPr="00F55F8F" w:rsidRDefault="000B7485" w:rsidP="00DA04B7">
            <w:pPr>
              <w:jc w:val="center"/>
              <w:rPr>
                <w:sz w:val="28"/>
                <w:szCs w:val="28"/>
              </w:rPr>
            </w:pPr>
          </w:p>
          <w:p w:rsidR="000B7485" w:rsidRPr="00F55F8F" w:rsidRDefault="000B7485" w:rsidP="00DA04B7">
            <w:pPr>
              <w:jc w:val="center"/>
              <w:rPr>
                <w:sz w:val="28"/>
                <w:szCs w:val="28"/>
              </w:rPr>
            </w:pPr>
          </w:p>
          <w:p w:rsidR="000B7485" w:rsidRPr="00F55F8F" w:rsidRDefault="000B7485" w:rsidP="00DA04B7">
            <w:pPr>
              <w:jc w:val="center"/>
              <w:rPr>
                <w:b/>
                <w:sz w:val="28"/>
                <w:szCs w:val="28"/>
              </w:rPr>
            </w:pPr>
            <w:r w:rsidRPr="00F55F8F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6350" w:type="dxa"/>
          </w:tcPr>
          <w:p w:rsidR="000B7485" w:rsidRPr="00F55F8F" w:rsidRDefault="000B7485" w:rsidP="00DA04B7">
            <w:pPr>
              <w:jc w:val="center"/>
              <w:rPr>
                <w:b/>
                <w:sz w:val="28"/>
                <w:szCs w:val="28"/>
              </w:rPr>
            </w:pPr>
            <w:r w:rsidRPr="00F55F8F">
              <w:rPr>
                <w:b/>
                <w:sz w:val="28"/>
                <w:szCs w:val="28"/>
              </w:rPr>
              <w:t>Хореографический кружок «Сударушка»</w:t>
            </w:r>
          </w:p>
        </w:tc>
        <w:tc>
          <w:tcPr>
            <w:tcW w:w="5830" w:type="dxa"/>
            <w:vMerge w:val="restart"/>
            <w:tcBorders>
              <w:top w:val="nil"/>
            </w:tcBorders>
          </w:tcPr>
          <w:p w:rsidR="000B7485" w:rsidRPr="00F55F8F" w:rsidRDefault="000B7485" w:rsidP="000C7D4B">
            <w:pPr>
              <w:tabs>
                <w:tab w:val="left" w:pos="117"/>
              </w:tabs>
              <w:ind w:left="552"/>
              <w:jc w:val="center"/>
              <w:rPr>
                <w:b/>
                <w:sz w:val="28"/>
                <w:szCs w:val="28"/>
              </w:rPr>
            </w:pPr>
          </w:p>
        </w:tc>
      </w:tr>
      <w:tr w:rsidR="000B7485" w:rsidRPr="00F55F8F" w:rsidTr="000C7D4B">
        <w:trPr>
          <w:trHeight w:val="524"/>
        </w:trPr>
        <w:tc>
          <w:tcPr>
            <w:tcW w:w="3658" w:type="dxa"/>
            <w:vMerge/>
            <w:vAlign w:val="center"/>
          </w:tcPr>
          <w:p w:rsidR="000B7485" w:rsidRPr="00F55F8F" w:rsidRDefault="000B7485" w:rsidP="00DA04B7">
            <w:pPr>
              <w:rPr>
                <w:b/>
                <w:sz w:val="28"/>
                <w:szCs w:val="28"/>
              </w:rPr>
            </w:pPr>
          </w:p>
        </w:tc>
        <w:tc>
          <w:tcPr>
            <w:tcW w:w="6350" w:type="dxa"/>
          </w:tcPr>
          <w:p w:rsidR="000B7485" w:rsidRPr="00F55F8F" w:rsidRDefault="000B7485" w:rsidP="00DA0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 - хореограф</w:t>
            </w:r>
          </w:p>
        </w:tc>
        <w:tc>
          <w:tcPr>
            <w:tcW w:w="5830" w:type="dxa"/>
            <w:vMerge/>
          </w:tcPr>
          <w:p w:rsidR="000B7485" w:rsidRPr="00F55F8F" w:rsidRDefault="000B7485" w:rsidP="00DA04B7">
            <w:pPr>
              <w:jc w:val="center"/>
              <w:rPr>
                <w:sz w:val="28"/>
                <w:szCs w:val="28"/>
              </w:rPr>
            </w:pPr>
          </w:p>
        </w:tc>
      </w:tr>
      <w:tr w:rsidR="000B7485" w:rsidRPr="00F55F8F" w:rsidTr="000C7D4B">
        <w:trPr>
          <w:trHeight w:val="473"/>
        </w:trPr>
        <w:tc>
          <w:tcPr>
            <w:tcW w:w="3658" w:type="dxa"/>
          </w:tcPr>
          <w:p w:rsidR="000B7485" w:rsidRPr="00F55F8F" w:rsidRDefault="000B7485" w:rsidP="00DA04B7">
            <w:pPr>
              <w:rPr>
                <w:b/>
                <w:sz w:val="28"/>
                <w:szCs w:val="28"/>
              </w:rPr>
            </w:pPr>
            <w:r w:rsidRPr="00F55F8F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6350" w:type="dxa"/>
          </w:tcPr>
          <w:p w:rsidR="000B7485" w:rsidRPr="00F55F8F" w:rsidRDefault="000B7485" w:rsidP="00DA04B7">
            <w:pPr>
              <w:rPr>
                <w:sz w:val="28"/>
                <w:szCs w:val="28"/>
              </w:rPr>
            </w:pPr>
            <w:r w:rsidRPr="00F55F8F">
              <w:rPr>
                <w:sz w:val="28"/>
                <w:szCs w:val="28"/>
              </w:rPr>
              <w:t>Подготовительная группа 15.20-15.</w:t>
            </w:r>
            <w:r>
              <w:rPr>
                <w:sz w:val="28"/>
                <w:szCs w:val="28"/>
              </w:rPr>
              <w:t>50/15.50.-16.20 (по подгруппам)</w:t>
            </w:r>
          </w:p>
        </w:tc>
        <w:tc>
          <w:tcPr>
            <w:tcW w:w="5830" w:type="dxa"/>
            <w:vMerge/>
          </w:tcPr>
          <w:p w:rsidR="000B7485" w:rsidRPr="00F55F8F" w:rsidRDefault="000B7485" w:rsidP="000C7D4B">
            <w:pPr>
              <w:rPr>
                <w:sz w:val="28"/>
                <w:szCs w:val="28"/>
              </w:rPr>
            </w:pPr>
          </w:p>
        </w:tc>
      </w:tr>
      <w:tr w:rsidR="000B7485" w:rsidRPr="00F55F8F" w:rsidTr="000C7D4B">
        <w:trPr>
          <w:trHeight w:val="499"/>
        </w:trPr>
        <w:tc>
          <w:tcPr>
            <w:tcW w:w="3658" w:type="dxa"/>
          </w:tcPr>
          <w:p w:rsidR="000B7485" w:rsidRPr="00F55F8F" w:rsidRDefault="000B7485" w:rsidP="00DA04B7">
            <w:pPr>
              <w:rPr>
                <w:b/>
                <w:sz w:val="28"/>
                <w:szCs w:val="28"/>
              </w:rPr>
            </w:pPr>
            <w:r w:rsidRPr="00F55F8F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6350" w:type="dxa"/>
          </w:tcPr>
          <w:p w:rsidR="000B7485" w:rsidRPr="00F55F8F" w:rsidRDefault="000B7485" w:rsidP="00DA04B7">
            <w:pPr>
              <w:rPr>
                <w:sz w:val="28"/>
                <w:szCs w:val="28"/>
              </w:rPr>
            </w:pPr>
            <w:r w:rsidRPr="00F55F8F">
              <w:rPr>
                <w:sz w:val="28"/>
                <w:szCs w:val="28"/>
              </w:rPr>
              <w:t>Подготовительная группа 15.20-15.</w:t>
            </w:r>
            <w:r>
              <w:rPr>
                <w:sz w:val="28"/>
                <w:szCs w:val="28"/>
              </w:rPr>
              <w:t>50/15.50.-16.20 (по подгруппам)</w:t>
            </w:r>
          </w:p>
        </w:tc>
        <w:tc>
          <w:tcPr>
            <w:tcW w:w="5830" w:type="dxa"/>
            <w:vMerge/>
          </w:tcPr>
          <w:p w:rsidR="000B7485" w:rsidRPr="00F55F8F" w:rsidRDefault="000B7485" w:rsidP="000C7D4B">
            <w:pPr>
              <w:rPr>
                <w:sz w:val="28"/>
                <w:szCs w:val="28"/>
              </w:rPr>
            </w:pPr>
          </w:p>
        </w:tc>
      </w:tr>
    </w:tbl>
    <w:p w:rsidR="000B7485" w:rsidRPr="000C7D4B" w:rsidRDefault="000B7485" w:rsidP="005735B9">
      <w:pPr>
        <w:spacing w:line="319" w:lineRule="exact"/>
        <w:ind w:left="258"/>
        <w:jc w:val="both"/>
        <w:rPr>
          <w:b/>
          <w:color w:val="FF0000"/>
          <w:sz w:val="28"/>
        </w:rPr>
      </w:pPr>
    </w:p>
    <w:p w:rsidR="000B7485" w:rsidRPr="00360D1F" w:rsidRDefault="000B7485" w:rsidP="005735B9">
      <w:pPr>
        <w:spacing w:line="319" w:lineRule="exact"/>
        <w:ind w:left="258"/>
        <w:jc w:val="both"/>
        <w:rPr>
          <w:b/>
          <w:sz w:val="28"/>
        </w:rPr>
      </w:pPr>
      <w:r w:rsidRPr="00360D1F">
        <w:rPr>
          <w:b/>
          <w:sz w:val="28"/>
        </w:rPr>
        <w:t>Кружок</w:t>
      </w:r>
      <w:r w:rsidRPr="00360D1F">
        <w:rPr>
          <w:b/>
          <w:spacing w:val="63"/>
          <w:sz w:val="28"/>
        </w:rPr>
        <w:t xml:space="preserve"> </w:t>
      </w:r>
      <w:r w:rsidRPr="00360D1F">
        <w:rPr>
          <w:b/>
          <w:sz w:val="28"/>
        </w:rPr>
        <w:t>«Сударушка»</w:t>
      </w:r>
    </w:p>
    <w:p w:rsidR="000B7485" w:rsidRPr="00360D1F" w:rsidRDefault="000B7485" w:rsidP="005735B9">
      <w:pPr>
        <w:pStyle w:val="BodyText"/>
        <w:spacing w:line="242" w:lineRule="auto"/>
        <w:ind w:left="258" w:right="693"/>
        <w:jc w:val="both"/>
      </w:pPr>
      <w:r w:rsidRPr="00360D1F">
        <w:rPr>
          <w:b/>
        </w:rPr>
        <w:t xml:space="preserve">Цель: </w:t>
      </w:r>
      <w:r w:rsidRPr="00360D1F">
        <w:t>воспитание волевых качеств у ребёнка: целеустремлённости, настойчивости; формирование характера, утверждение активной жизненной позиции, оптимизма.</w:t>
      </w:r>
    </w:p>
    <w:p w:rsidR="000B7485" w:rsidRPr="00360D1F" w:rsidRDefault="000B7485" w:rsidP="005735B9">
      <w:pPr>
        <w:pStyle w:val="Heading1"/>
        <w:spacing w:line="319" w:lineRule="exact"/>
        <w:ind w:left="858"/>
        <w:jc w:val="both"/>
      </w:pPr>
      <w:r w:rsidRPr="00360D1F">
        <w:t>Задачи</w:t>
      </w:r>
      <w:r w:rsidRPr="00360D1F">
        <w:rPr>
          <w:spacing w:val="-4"/>
        </w:rPr>
        <w:t xml:space="preserve"> </w:t>
      </w:r>
      <w:r w:rsidRPr="00360D1F">
        <w:t>реализации</w:t>
      </w:r>
      <w:r w:rsidRPr="00360D1F">
        <w:rPr>
          <w:spacing w:val="-4"/>
        </w:rPr>
        <w:t xml:space="preserve"> </w:t>
      </w:r>
      <w:r w:rsidRPr="00360D1F">
        <w:t>Программы:</w:t>
      </w:r>
    </w:p>
    <w:p w:rsidR="000B7485" w:rsidRPr="00360D1F" w:rsidRDefault="000B7485" w:rsidP="005735B9">
      <w:pPr>
        <w:pStyle w:val="ListParagraph"/>
        <w:numPr>
          <w:ilvl w:val="0"/>
          <w:numId w:val="3"/>
        </w:numPr>
        <w:tabs>
          <w:tab w:val="left" w:pos="423"/>
        </w:tabs>
        <w:spacing w:line="321" w:lineRule="exact"/>
        <w:ind w:left="422" w:hanging="165"/>
        <w:jc w:val="both"/>
        <w:rPr>
          <w:sz w:val="28"/>
        </w:rPr>
      </w:pPr>
      <w:r w:rsidRPr="00360D1F">
        <w:rPr>
          <w:sz w:val="28"/>
        </w:rPr>
        <w:t xml:space="preserve">знакомство детей с танцем, взаимодействие с движениями тела; </w:t>
      </w:r>
    </w:p>
    <w:p w:rsidR="000B7485" w:rsidRDefault="000B7485" w:rsidP="00360D1F">
      <w:pPr>
        <w:pStyle w:val="ListParagraph"/>
        <w:spacing w:line="321" w:lineRule="exact"/>
        <w:ind w:left="330"/>
        <w:jc w:val="both"/>
        <w:rPr>
          <w:sz w:val="28"/>
        </w:rPr>
      </w:pPr>
      <w:r w:rsidRPr="00360D1F">
        <w:rPr>
          <w:sz w:val="28"/>
        </w:rPr>
        <w:t xml:space="preserve">- научить слушать музыку и передавать различные сюжетные образы в танце;           - </w:t>
      </w:r>
      <w:r>
        <w:rPr>
          <w:sz w:val="28"/>
        </w:rPr>
        <w:t>развитие творческих способностей посредством танца;</w:t>
      </w:r>
    </w:p>
    <w:p w:rsidR="000B7485" w:rsidRPr="00360D1F" w:rsidRDefault="000B7485" w:rsidP="00360D1F">
      <w:pPr>
        <w:pStyle w:val="ListParagraph"/>
        <w:spacing w:line="321" w:lineRule="exact"/>
        <w:ind w:left="330"/>
        <w:jc w:val="both"/>
        <w:rPr>
          <w:sz w:val="28"/>
        </w:rPr>
      </w:pPr>
      <w:r>
        <w:rPr>
          <w:sz w:val="28"/>
        </w:rPr>
        <w:t xml:space="preserve">- </w:t>
      </w:r>
      <w:r w:rsidRPr="00360D1F">
        <w:rPr>
          <w:sz w:val="28"/>
        </w:rPr>
        <w:t>воспитание</w:t>
      </w:r>
      <w:r w:rsidRPr="00360D1F">
        <w:rPr>
          <w:spacing w:val="-4"/>
          <w:sz w:val="28"/>
        </w:rPr>
        <w:t xml:space="preserve"> </w:t>
      </w:r>
      <w:r>
        <w:rPr>
          <w:spacing w:val="-4"/>
          <w:sz w:val="28"/>
        </w:rPr>
        <w:t>интереса к танцевальному жанру.</w:t>
      </w:r>
    </w:p>
    <w:p w:rsidR="000B7485" w:rsidRPr="00360D1F" w:rsidRDefault="000B7485" w:rsidP="005735B9">
      <w:pPr>
        <w:jc w:val="both"/>
        <w:rPr>
          <w:sz w:val="28"/>
        </w:rPr>
      </w:pPr>
    </w:p>
    <w:p w:rsidR="000B7485" w:rsidRPr="005735B9" w:rsidRDefault="000B7485" w:rsidP="005735B9">
      <w:pPr>
        <w:pStyle w:val="BodyText"/>
        <w:tabs>
          <w:tab w:val="left" w:pos="1475"/>
        </w:tabs>
        <w:ind w:left="258"/>
      </w:pPr>
      <w:r w:rsidRPr="005735B9">
        <w:rPr>
          <w:i/>
        </w:rPr>
        <w:t>Группа:</w:t>
      </w:r>
      <w:r w:rsidRPr="005735B9">
        <w:rPr>
          <w:i/>
        </w:rPr>
        <w:tab/>
      </w:r>
      <w:r w:rsidRPr="005735B9">
        <w:t>подготовительная</w:t>
      </w:r>
      <w:r w:rsidRPr="005735B9">
        <w:rPr>
          <w:spacing w:val="-4"/>
        </w:rPr>
        <w:t xml:space="preserve"> </w:t>
      </w:r>
    </w:p>
    <w:p w:rsidR="000B7485" w:rsidRPr="00FE5B0B" w:rsidRDefault="000B7485" w:rsidP="005735B9">
      <w:pPr>
        <w:pStyle w:val="BodyText"/>
        <w:spacing w:before="6"/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6805"/>
      </w:tblGrid>
      <w:tr w:rsidR="000B7485" w:rsidRPr="00FE5B0B" w:rsidTr="00DA04B7">
        <w:trPr>
          <w:trHeight w:val="645"/>
        </w:trPr>
        <w:tc>
          <w:tcPr>
            <w:tcW w:w="2943" w:type="dxa"/>
          </w:tcPr>
          <w:p w:rsidR="000B7485" w:rsidRPr="00FE5B0B" w:rsidRDefault="000B7485" w:rsidP="00DA04B7">
            <w:pPr>
              <w:pStyle w:val="TableParagraph"/>
              <w:spacing w:line="322" w:lineRule="exact"/>
              <w:ind w:right="1004"/>
              <w:rPr>
                <w:b/>
                <w:sz w:val="28"/>
              </w:rPr>
            </w:pPr>
            <w:r w:rsidRPr="00FE5B0B">
              <w:rPr>
                <w:b/>
                <w:sz w:val="28"/>
              </w:rPr>
              <w:t>Методическое</w:t>
            </w:r>
            <w:r w:rsidRPr="00FE5B0B">
              <w:rPr>
                <w:b/>
                <w:spacing w:val="-67"/>
                <w:sz w:val="28"/>
              </w:rPr>
              <w:t xml:space="preserve"> </w:t>
            </w:r>
            <w:r w:rsidRPr="00FE5B0B">
              <w:rPr>
                <w:b/>
                <w:sz w:val="28"/>
              </w:rPr>
              <w:t>обеспечение</w:t>
            </w:r>
          </w:p>
        </w:tc>
        <w:tc>
          <w:tcPr>
            <w:tcW w:w="6805" w:type="dxa"/>
          </w:tcPr>
          <w:p w:rsidR="000B7485" w:rsidRPr="00FE5B0B" w:rsidRDefault="000B7485" w:rsidP="00DA04B7">
            <w:pPr>
              <w:pStyle w:val="TableParagraph"/>
              <w:spacing w:line="311" w:lineRule="exact"/>
              <w:rPr>
                <w:sz w:val="28"/>
              </w:rPr>
            </w:pPr>
            <w:r w:rsidRPr="00FE5B0B">
              <w:rPr>
                <w:sz w:val="28"/>
              </w:rPr>
              <w:t>Адаптированная модифицирован</w:t>
            </w:r>
            <w:r>
              <w:rPr>
                <w:sz w:val="28"/>
              </w:rPr>
              <w:t xml:space="preserve">ная программа «Массовый танец и основы </w:t>
            </w:r>
            <w:r w:rsidRPr="00FE5B0B">
              <w:rPr>
                <w:sz w:val="28"/>
              </w:rPr>
              <w:t>сценической пластики для детей дошкольного возраста»</w:t>
            </w:r>
          </w:p>
        </w:tc>
      </w:tr>
      <w:tr w:rsidR="000B7485" w:rsidRPr="00FE5B0B" w:rsidTr="00DA04B7">
        <w:trPr>
          <w:trHeight w:val="321"/>
        </w:trPr>
        <w:tc>
          <w:tcPr>
            <w:tcW w:w="2943" w:type="dxa"/>
          </w:tcPr>
          <w:p w:rsidR="000B7485" w:rsidRPr="00FE5B0B" w:rsidRDefault="000B7485" w:rsidP="00DA04B7">
            <w:pPr>
              <w:pStyle w:val="TableParagraph"/>
              <w:spacing w:line="301" w:lineRule="exact"/>
              <w:rPr>
                <w:b/>
                <w:sz w:val="28"/>
              </w:rPr>
            </w:pPr>
            <w:r w:rsidRPr="00FE5B0B">
              <w:rPr>
                <w:b/>
                <w:sz w:val="28"/>
              </w:rPr>
              <w:t>Возраст</w:t>
            </w:r>
            <w:r w:rsidRPr="00FE5B0B">
              <w:rPr>
                <w:b/>
                <w:spacing w:val="-1"/>
                <w:sz w:val="28"/>
              </w:rPr>
              <w:t xml:space="preserve"> </w:t>
            </w:r>
            <w:r w:rsidRPr="00FE5B0B">
              <w:rPr>
                <w:b/>
                <w:sz w:val="28"/>
              </w:rPr>
              <w:t>детей</w:t>
            </w:r>
          </w:p>
        </w:tc>
        <w:tc>
          <w:tcPr>
            <w:tcW w:w="6805" w:type="dxa"/>
          </w:tcPr>
          <w:p w:rsidR="000B7485" w:rsidRPr="00FE5B0B" w:rsidRDefault="000B7485" w:rsidP="00DA04B7">
            <w:pPr>
              <w:pStyle w:val="TableParagraph"/>
              <w:spacing w:line="301" w:lineRule="exact"/>
              <w:rPr>
                <w:sz w:val="28"/>
              </w:rPr>
            </w:pPr>
            <w:r w:rsidRPr="00FE5B0B">
              <w:rPr>
                <w:sz w:val="28"/>
              </w:rPr>
              <w:t>6-</w:t>
            </w:r>
            <w:r w:rsidRPr="00FE5B0B">
              <w:rPr>
                <w:spacing w:val="-1"/>
                <w:sz w:val="28"/>
              </w:rPr>
              <w:t xml:space="preserve"> </w:t>
            </w:r>
            <w:r w:rsidRPr="00FE5B0B">
              <w:rPr>
                <w:sz w:val="28"/>
              </w:rPr>
              <w:t>7</w:t>
            </w:r>
            <w:r w:rsidRPr="00FE5B0B">
              <w:rPr>
                <w:spacing w:val="1"/>
                <w:sz w:val="28"/>
              </w:rPr>
              <w:t xml:space="preserve"> </w:t>
            </w:r>
            <w:r w:rsidRPr="00FE5B0B">
              <w:rPr>
                <w:sz w:val="28"/>
              </w:rPr>
              <w:t>лет</w:t>
            </w:r>
          </w:p>
        </w:tc>
      </w:tr>
      <w:tr w:rsidR="000B7485" w:rsidRPr="00FE5B0B" w:rsidTr="004B22A5">
        <w:trPr>
          <w:trHeight w:val="1433"/>
        </w:trPr>
        <w:tc>
          <w:tcPr>
            <w:tcW w:w="2943" w:type="dxa"/>
          </w:tcPr>
          <w:p w:rsidR="000B7485" w:rsidRPr="00FE5B0B" w:rsidRDefault="000B7485" w:rsidP="00DA04B7">
            <w:pPr>
              <w:pStyle w:val="TableParagraph"/>
              <w:tabs>
                <w:tab w:val="left" w:pos="1455"/>
                <w:tab w:val="left" w:pos="1935"/>
              </w:tabs>
              <w:ind w:right="95"/>
              <w:rPr>
                <w:b/>
                <w:sz w:val="28"/>
              </w:rPr>
            </w:pPr>
            <w:r w:rsidRPr="00FE5B0B">
              <w:rPr>
                <w:b/>
                <w:sz w:val="28"/>
              </w:rPr>
              <w:t>Методы</w:t>
            </w:r>
            <w:r w:rsidRPr="00FE5B0B">
              <w:rPr>
                <w:b/>
                <w:sz w:val="28"/>
              </w:rPr>
              <w:tab/>
              <w:t>и</w:t>
            </w:r>
            <w:r w:rsidRPr="00FE5B0B">
              <w:rPr>
                <w:b/>
                <w:sz w:val="28"/>
              </w:rPr>
              <w:tab/>
            </w:r>
            <w:r w:rsidRPr="00FE5B0B">
              <w:rPr>
                <w:b/>
                <w:spacing w:val="-1"/>
                <w:sz w:val="28"/>
              </w:rPr>
              <w:t>формы</w:t>
            </w:r>
            <w:r w:rsidRPr="00FE5B0B">
              <w:rPr>
                <w:b/>
                <w:spacing w:val="-67"/>
                <w:sz w:val="28"/>
              </w:rPr>
              <w:t xml:space="preserve"> </w:t>
            </w:r>
            <w:r w:rsidRPr="00FE5B0B">
              <w:rPr>
                <w:b/>
                <w:sz w:val="28"/>
              </w:rPr>
              <w:t>работы</w:t>
            </w:r>
          </w:p>
        </w:tc>
        <w:tc>
          <w:tcPr>
            <w:tcW w:w="6805" w:type="dxa"/>
          </w:tcPr>
          <w:p w:rsidR="000B7485" w:rsidRPr="00FE5B0B" w:rsidRDefault="000B7485" w:rsidP="005210E7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 w:rsidRPr="00FE5B0B">
              <w:rPr>
                <w:sz w:val="28"/>
              </w:rPr>
              <w:t>-игровые</w:t>
            </w:r>
            <w:r w:rsidRPr="00FE5B0B">
              <w:rPr>
                <w:spacing w:val="-3"/>
                <w:sz w:val="28"/>
              </w:rPr>
              <w:t xml:space="preserve"> </w:t>
            </w:r>
            <w:r w:rsidRPr="00FE5B0B">
              <w:rPr>
                <w:sz w:val="28"/>
              </w:rPr>
              <w:t>(игры,</w:t>
            </w:r>
            <w:r w:rsidRPr="00FE5B0B">
              <w:rPr>
                <w:spacing w:val="-4"/>
                <w:sz w:val="28"/>
              </w:rPr>
              <w:t xml:space="preserve"> </w:t>
            </w:r>
            <w:r w:rsidRPr="00FE5B0B">
              <w:rPr>
                <w:sz w:val="28"/>
              </w:rPr>
              <w:t>игровые</w:t>
            </w:r>
            <w:r w:rsidRPr="00FE5B0B">
              <w:rPr>
                <w:spacing w:val="-2"/>
                <w:sz w:val="28"/>
              </w:rPr>
              <w:t xml:space="preserve"> </w:t>
            </w:r>
            <w:r w:rsidRPr="00FE5B0B">
              <w:rPr>
                <w:sz w:val="28"/>
              </w:rPr>
              <w:t xml:space="preserve">упражнения)                                       -словесные ( рассказ </w:t>
            </w:r>
            <w:r w:rsidRPr="00FE5B0B">
              <w:rPr>
                <w:spacing w:val="-67"/>
                <w:sz w:val="28"/>
              </w:rPr>
              <w:t xml:space="preserve">    </w:t>
            </w:r>
            <w:r w:rsidRPr="00FE5B0B">
              <w:rPr>
                <w:sz w:val="28"/>
              </w:rPr>
              <w:t>взрослого,</w:t>
            </w:r>
            <w:r w:rsidRPr="00FE5B0B">
              <w:rPr>
                <w:spacing w:val="1"/>
                <w:sz w:val="28"/>
              </w:rPr>
              <w:t xml:space="preserve"> </w:t>
            </w:r>
            <w:r w:rsidRPr="00FE5B0B">
              <w:rPr>
                <w:sz w:val="28"/>
              </w:rPr>
              <w:t>показ</w:t>
            </w:r>
            <w:r w:rsidRPr="00FE5B0B">
              <w:rPr>
                <w:spacing w:val="-3"/>
                <w:sz w:val="28"/>
              </w:rPr>
              <w:t xml:space="preserve"> </w:t>
            </w:r>
            <w:r w:rsidRPr="00FE5B0B">
              <w:rPr>
                <w:sz w:val="28"/>
              </w:rPr>
              <w:t>и др.);</w:t>
            </w:r>
          </w:p>
          <w:p w:rsidR="000B7485" w:rsidRPr="00FE5B0B" w:rsidRDefault="000B7485" w:rsidP="00DA04B7">
            <w:pPr>
              <w:pStyle w:val="TableParagraph"/>
              <w:spacing w:before="1"/>
              <w:ind w:right="97"/>
              <w:jc w:val="both"/>
              <w:rPr>
                <w:sz w:val="28"/>
              </w:rPr>
            </w:pPr>
            <w:r w:rsidRPr="00FE5B0B">
              <w:rPr>
                <w:sz w:val="28"/>
              </w:rPr>
              <w:t>-наглядные</w:t>
            </w:r>
            <w:r w:rsidRPr="00FE5B0B">
              <w:rPr>
                <w:spacing w:val="1"/>
                <w:sz w:val="28"/>
              </w:rPr>
              <w:t xml:space="preserve"> </w:t>
            </w:r>
            <w:r w:rsidRPr="00FE5B0B">
              <w:rPr>
                <w:sz w:val="28"/>
              </w:rPr>
              <w:t>(просмотр</w:t>
            </w:r>
            <w:r w:rsidRPr="00FE5B0B">
              <w:rPr>
                <w:spacing w:val="1"/>
                <w:sz w:val="28"/>
              </w:rPr>
              <w:t xml:space="preserve"> </w:t>
            </w:r>
            <w:r w:rsidRPr="00FE5B0B">
              <w:rPr>
                <w:sz w:val="28"/>
              </w:rPr>
              <w:t>фильмов о танцах, танцевальных костюмах)</w:t>
            </w:r>
          </w:p>
          <w:p w:rsidR="000B7485" w:rsidRPr="00FE5B0B" w:rsidRDefault="000B7485" w:rsidP="00DA04B7">
            <w:pPr>
              <w:pStyle w:val="TableParagraph"/>
              <w:spacing w:line="308" w:lineRule="exact"/>
              <w:jc w:val="both"/>
              <w:rPr>
                <w:sz w:val="28"/>
              </w:rPr>
            </w:pPr>
          </w:p>
        </w:tc>
      </w:tr>
      <w:tr w:rsidR="000B7485" w:rsidRPr="00FE5B0B" w:rsidTr="00DA04B7">
        <w:trPr>
          <w:trHeight w:val="323"/>
        </w:trPr>
        <w:tc>
          <w:tcPr>
            <w:tcW w:w="2943" w:type="dxa"/>
          </w:tcPr>
          <w:p w:rsidR="000B7485" w:rsidRPr="00FE5B0B" w:rsidRDefault="000B7485" w:rsidP="00DA04B7">
            <w:pPr>
              <w:pStyle w:val="TableParagraph"/>
              <w:spacing w:line="304" w:lineRule="exact"/>
              <w:rPr>
                <w:b/>
                <w:sz w:val="28"/>
              </w:rPr>
            </w:pPr>
            <w:r w:rsidRPr="00FE5B0B">
              <w:rPr>
                <w:b/>
                <w:sz w:val="28"/>
              </w:rPr>
              <w:t>Ответственный</w:t>
            </w:r>
          </w:p>
        </w:tc>
        <w:tc>
          <w:tcPr>
            <w:tcW w:w="6805" w:type="dxa"/>
          </w:tcPr>
          <w:p w:rsidR="000B7485" w:rsidRPr="00FE5B0B" w:rsidRDefault="000B7485" w:rsidP="00DA04B7">
            <w:pPr>
              <w:pStyle w:val="TableParagraph"/>
              <w:spacing w:line="304" w:lineRule="exact"/>
              <w:rPr>
                <w:sz w:val="28"/>
              </w:rPr>
            </w:pPr>
            <w:r w:rsidRPr="00FE5B0B">
              <w:rPr>
                <w:sz w:val="28"/>
              </w:rPr>
              <w:t>Педагог</w:t>
            </w:r>
            <w:r w:rsidRPr="00FE5B0B">
              <w:rPr>
                <w:spacing w:val="-4"/>
                <w:sz w:val="28"/>
              </w:rPr>
              <w:t xml:space="preserve"> </w:t>
            </w:r>
            <w:r w:rsidRPr="00FE5B0B">
              <w:rPr>
                <w:sz w:val="28"/>
              </w:rPr>
              <w:t>дополнительного</w:t>
            </w:r>
            <w:r w:rsidRPr="00FE5B0B">
              <w:rPr>
                <w:spacing w:val="-3"/>
                <w:sz w:val="28"/>
              </w:rPr>
              <w:t xml:space="preserve"> </w:t>
            </w:r>
            <w:r w:rsidRPr="00FE5B0B">
              <w:rPr>
                <w:sz w:val="28"/>
              </w:rPr>
              <w:t>образования</w:t>
            </w:r>
          </w:p>
        </w:tc>
      </w:tr>
    </w:tbl>
    <w:p w:rsidR="000B7485" w:rsidRPr="005735B9" w:rsidRDefault="000B7485" w:rsidP="005735B9">
      <w:pPr>
        <w:pStyle w:val="BodyText"/>
        <w:spacing w:before="8"/>
        <w:rPr>
          <w:sz w:val="20"/>
        </w:rPr>
      </w:pPr>
      <w:r>
        <w:rPr>
          <w:noProof/>
          <w:lang w:eastAsia="ru-RU"/>
        </w:rPr>
        <w:pict>
          <v:rect id="_x0000_s1028" style="position:absolute;margin-left:65.75pt;margin-top:264.9pt;width:178.25pt;height:12.95pt;z-index:-251658240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29" style="position:absolute;margin-left:247.95pt;margin-top:264.9pt;width:104.5pt;height:12.95pt;z-index:-251657216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30" style="position:absolute;margin-left:356.45pt;margin-top:264.9pt;width:116.55pt;height:12.95pt;z-index:-251656192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31" style="position:absolute;margin-left:476.95pt;margin-top:264.9pt;width:123.6pt;height:12.95pt;z-index:-251655168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32" style="position:absolute;margin-left:604.55pt;margin-top:264.9pt;width:95.3pt;height:12.95pt;z-index:-251654144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33" style="position:absolute;margin-left:703.8pt;margin-top:264.9pt;width:102.35pt;height:12.95pt;z-index:-251653120;mso-position-horizontal-relative:page;mso-position-vertical-relative:page" stroked="f">
            <w10:wrap anchorx="page" anchory="page"/>
          </v:rect>
        </w:pict>
      </w:r>
      <w:r>
        <w:rPr>
          <w:noProof/>
          <w:lang w:eastAsia="ru-RU"/>
        </w:rPr>
        <w:pict>
          <v:rect id="_x0000_s1034" style="position:absolute;margin-left:247.95pt;margin-top:492.95pt;width:104.5pt;height:13.45pt;z-index:-251652096;mso-position-horizontal-relative:page;mso-position-vertical-relative:page" stroked="f">
            <w10:wrap anchorx="page" anchory="page"/>
          </v:rect>
        </w:pict>
      </w:r>
    </w:p>
    <w:p w:rsidR="000B7485" w:rsidRDefault="000B7485">
      <w:pPr>
        <w:spacing w:line="301" w:lineRule="exact"/>
        <w:rPr>
          <w:sz w:val="28"/>
        </w:rPr>
        <w:sectPr w:rsidR="000B7485" w:rsidSect="003874DA">
          <w:pgSz w:w="11910" w:h="16840"/>
          <w:pgMar w:top="1080" w:right="800" w:bottom="1160" w:left="1160" w:header="710" w:footer="964" w:gutter="0"/>
          <w:cols w:space="720"/>
        </w:sectPr>
      </w:pPr>
    </w:p>
    <w:p w:rsidR="000B7485" w:rsidRDefault="000B7485">
      <w:pPr>
        <w:pStyle w:val="BodyText"/>
        <w:spacing w:before="3"/>
        <w:rPr>
          <w:i/>
          <w:sz w:val="27"/>
        </w:rPr>
      </w:pPr>
    </w:p>
    <w:p w:rsidR="000B7485" w:rsidRPr="008B21DC" w:rsidRDefault="000B7485">
      <w:pPr>
        <w:pStyle w:val="BodyText"/>
        <w:spacing w:before="8"/>
        <w:rPr>
          <w:color w:val="FF0000"/>
          <w:sz w:val="27"/>
        </w:rPr>
      </w:pPr>
    </w:p>
    <w:p w:rsidR="000B7485" w:rsidRDefault="000B7485">
      <w:pPr>
        <w:pStyle w:val="Heading1"/>
        <w:spacing w:before="1"/>
        <w:ind w:left="3178" w:right="2888"/>
        <w:jc w:val="center"/>
        <w:sectPr w:rsidR="000B7485">
          <w:headerReference w:type="default" r:id="rId10"/>
          <w:footerReference w:type="default" r:id="rId11"/>
          <w:pgSz w:w="16850" w:h="12410" w:orient="landscape"/>
          <w:pgMar w:top="960" w:right="400" w:bottom="1160" w:left="880" w:header="722" w:footer="974" w:gutter="0"/>
          <w:cols w:space="720"/>
        </w:sectPr>
      </w:pPr>
    </w:p>
    <w:p w:rsidR="000B7485" w:rsidRPr="00FB28A1" w:rsidRDefault="000B7485">
      <w:pPr>
        <w:pStyle w:val="Heading1"/>
        <w:numPr>
          <w:ilvl w:val="1"/>
          <w:numId w:val="2"/>
        </w:numPr>
        <w:tabs>
          <w:tab w:val="left" w:pos="4902"/>
        </w:tabs>
        <w:spacing w:before="89" w:after="2"/>
        <w:ind w:right="99" w:hanging="4902"/>
      </w:pPr>
      <w:r>
        <w:t xml:space="preserve">2. </w:t>
      </w:r>
      <w:r w:rsidRPr="00FB28A1">
        <w:t>Планирование образовательной деятельности</w:t>
      </w:r>
    </w:p>
    <w:tbl>
      <w:tblPr>
        <w:tblW w:w="0" w:type="auto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44"/>
        <w:gridCol w:w="2169"/>
        <w:gridCol w:w="2409"/>
        <w:gridCol w:w="2551"/>
        <w:gridCol w:w="1984"/>
        <w:gridCol w:w="2125"/>
      </w:tblGrid>
      <w:tr w:rsidR="000B7485" w:rsidRPr="00FB28A1">
        <w:trPr>
          <w:trHeight w:val="258"/>
        </w:trPr>
        <w:tc>
          <w:tcPr>
            <w:tcW w:w="14882" w:type="dxa"/>
            <w:gridSpan w:val="6"/>
          </w:tcPr>
          <w:p w:rsidR="000B7485" w:rsidRPr="00FB28A1" w:rsidRDefault="000B7485">
            <w:pPr>
              <w:pStyle w:val="TableParagraph"/>
              <w:spacing w:line="239" w:lineRule="exact"/>
              <w:ind w:left="4597" w:right="4586"/>
              <w:jc w:val="center"/>
              <w:rPr>
                <w:b/>
                <w:sz w:val="26"/>
              </w:rPr>
            </w:pPr>
            <w:r w:rsidRPr="00FB28A1">
              <w:rPr>
                <w:b/>
                <w:sz w:val="26"/>
              </w:rPr>
              <w:t>Организованная</w:t>
            </w:r>
            <w:r w:rsidRPr="00FB28A1">
              <w:rPr>
                <w:b/>
                <w:spacing w:val="-9"/>
                <w:sz w:val="26"/>
              </w:rPr>
              <w:t xml:space="preserve"> </w:t>
            </w:r>
            <w:r w:rsidRPr="00FB28A1">
              <w:rPr>
                <w:b/>
                <w:sz w:val="26"/>
              </w:rPr>
              <w:t>образовательная</w:t>
            </w:r>
            <w:r w:rsidRPr="00FB28A1">
              <w:rPr>
                <w:b/>
                <w:spacing w:val="-8"/>
                <w:sz w:val="26"/>
              </w:rPr>
              <w:t xml:space="preserve"> </w:t>
            </w:r>
            <w:r w:rsidRPr="00FB28A1">
              <w:rPr>
                <w:b/>
                <w:sz w:val="26"/>
              </w:rPr>
              <w:t>деятельность</w:t>
            </w:r>
          </w:p>
        </w:tc>
      </w:tr>
      <w:tr w:rsidR="000B7485" w:rsidRPr="00FB28A1">
        <w:trPr>
          <w:trHeight w:val="253"/>
        </w:trPr>
        <w:tc>
          <w:tcPr>
            <w:tcW w:w="3644" w:type="dxa"/>
            <w:vMerge w:val="restart"/>
          </w:tcPr>
          <w:p w:rsidR="000B7485" w:rsidRPr="00FB28A1" w:rsidRDefault="000B7485">
            <w:pPr>
              <w:pStyle w:val="TableParagraph"/>
              <w:spacing w:line="228" w:lineRule="exact"/>
              <w:ind w:left="600"/>
              <w:rPr>
                <w:b/>
                <w:i/>
                <w:sz w:val="20"/>
              </w:rPr>
            </w:pPr>
            <w:r w:rsidRPr="00FB28A1">
              <w:rPr>
                <w:b/>
                <w:i/>
                <w:sz w:val="20"/>
              </w:rPr>
              <w:t>Базовый</w:t>
            </w:r>
            <w:r w:rsidRPr="00FB28A1">
              <w:rPr>
                <w:b/>
                <w:i/>
                <w:spacing w:val="-3"/>
                <w:sz w:val="20"/>
              </w:rPr>
              <w:t xml:space="preserve"> </w:t>
            </w:r>
            <w:r w:rsidRPr="00FB28A1">
              <w:rPr>
                <w:b/>
                <w:i/>
                <w:sz w:val="20"/>
              </w:rPr>
              <w:t>вид</w:t>
            </w:r>
            <w:r w:rsidRPr="00FB28A1">
              <w:rPr>
                <w:b/>
                <w:i/>
                <w:spacing w:val="-3"/>
                <w:sz w:val="20"/>
              </w:rPr>
              <w:t xml:space="preserve"> </w:t>
            </w:r>
            <w:r w:rsidRPr="00FB28A1"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11238" w:type="dxa"/>
            <w:gridSpan w:val="5"/>
          </w:tcPr>
          <w:p w:rsidR="000B7485" w:rsidRPr="00FB28A1" w:rsidRDefault="000B7485">
            <w:pPr>
              <w:pStyle w:val="TableParagraph"/>
              <w:spacing w:line="234" w:lineRule="exact"/>
              <w:ind w:left="4754" w:right="4739"/>
              <w:jc w:val="center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Периодичность</w:t>
            </w:r>
          </w:p>
        </w:tc>
      </w:tr>
      <w:tr w:rsidR="000B7485" w:rsidRPr="00FB28A1" w:rsidTr="002977FF">
        <w:trPr>
          <w:trHeight w:val="865"/>
        </w:trPr>
        <w:tc>
          <w:tcPr>
            <w:tcW w:w="3644" w:type="dxa"/>
            <w:vMerge/>
            <w:tcBorders>
              <w:top w:val="nil"/>
              <w:right w:val="single" w:sz="4" w:space="0" w:color="auto"/>
            </w:tcBorders>
          </w:tcPr>
          <w:p w:rsidR="000B7485" w:rsidRPr="00FB28A1" w:rsidRDefault="000B7485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85" w:rsidRPr="00FB28A1" w:rsidRDefault="000B7485">
            <w:pPr>
              <w:pStyle w:val="TableParagraph"/>
              <w:ind w:left="609" w:right="121" w:hanging="461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2 группа раннего</w:t>
            </w:r>
            <w:r w:rsidRPr="00FB28A1">
              <w:rPr>
                <w:b/>
                <w:spacing w:val="-58"/>
                <w:sz w:val="24"/>
              </w:rPr>
              <w:t xml:space="preserve"> </w:t>
            </w:r>
            <w:r w:rsidRPr="00FB28A1">
              <w:rPr>
                <w:b/>
                <w:sz w:val="24"/>
              </w:rPr>
              <w:t>возраста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B7485" w:rsidRPr="00FB28A1" w:rsidRDefault="000B7485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младшая</w:t>
            </w:r>
            <w:r w:rsidRPr="00FB28A1">
              <w:rPr>
                <w:b/>
                <w:spacing w:val="-3"/>
                <w:sz w:val="24"/>
              </w:rPr>
              <w:t xml:space="preserve"> </w:t>
            </w:r>
            <w:r w:rsidRPr="00FB28A1">
              <w:rPr>
                <w:b/>
                <w:sz w:val="24"/>
              </w:rPr>
              <w:t>группа</w:t>
            </w:r>
          </w:p>
        </w:tc>
        <w:tc>
          <w:tcPr>
            <w:tcW w:w="2551" w:type="dxa"/>
          </w:tcPr>
          <w:p w:rsidR="000B7485" w:rsidRPr="00FB28A1" w:rsidRDefault="000B7485">
            <w:pPr>
              <w:pStyle w:val="TableParagraph"/>
              <w:spacing w:line="272" w:lineRule="exact"/>
              <w:ind w:left="39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средняя</w:t>
            </w:r>
            <w:r w:rsidRPr="00FB28A1">
              <w:rPr>
                <w:b/>
                <w:spacing w:val="-2"/>
                <w:sz w:val="24"/>
              </w:rPr>
              <w:t xml:space="preserve"> </w:t>
            </w:r>
            <w:r w:rsidRPr="00FB28A1">
              <w:rPr>
                <w:b/>
                <w:sz w:val="24"/>
              </w:rPr>
              <w:t>группа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Pr="00FB28A1" w:rsidRDefault="000B7485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старшая</w:t>
            </w:r>
            <w:r w:rsidRPr="00FB28A1">
              <w:rPr>
                <w:b/>
                <w:spacing w:val="-3"/>
                <w:sz w:val="24"/>
              </w:rPr>
              <w:t xml:space="preserve"> </w:t>
            </w:r>
            <w:r w:rsidRPr="00FB28A1">
              <w:rPr>
                <w:b/>
                <w:sz w:val="24"/>
              </w:rPr>
              <w:t>группа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Pr="00FB28A1" w:rsidRDefault="000B7485">
            <w:pPr>
              <w:pStyle w:val="TableParagraph"/>
              <w:ind w:left="687" w:right="31" w:hanging="615"/>
              <w:rPr>
                <w:b/>
                <w:sz w:val="24"/>
              </w:rPr>
            </w:pPr>
            <w:r w:rsidRPr="00FB28A1">
              <w:rPr>
                <w:b/>
                <w:sz w:val="24"/>
              </w:rPr>
              <w:t>подготовительная</w:t>
            </w:r>
            <w:r w:rsidRPr="00FB28A1">
              <w:rPr>
                <w:b/>
                <w:spacing w:val="-57"/>
                <w:sz w:val="24"/>
              </w:rPr>
              <w:t xml:space="preserve"> </w:t>
            </w:r>
            <w:r w:rsidRPr="00FB28A1">
              <w:rPr>
                <w:b/>
                <w:sz w:val="24"/>
              </w:rPr>
              <w:t>группа</w:t>
            </w:r>
          </w:p>
        </w:tc>
      </w:tr>
      <w:tr w:rsidR="000B7485" w:rsidTr="002977FF">
        <w:trPr>
          <w:trHeight w:val="297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169" w:type="dxa"/>
            <w:tcBorders>
              <w:top w:val="single" w:sz="4" w:space="0" w:color="auto"/>
            </w:tcBorders>
          </w:tcPr>
          <w:p w:rsidR="000B7485" w:rsidRDefault="000B748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B7485">
        <w:trPr>
          <w:trHeight w:val="556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речи.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  <w:p w:rsidR="000B7485" w:rsidRDefault="000B7485">
            <w:pPr>
              <w:pStyle w:val="TableParagraph"/>
              <w:spacing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71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B7485">
        <w:trPr>
          <w:trHeight w:val="268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48" w:lineRule="exact"/>
              <w:ind w:left="38"/>
              <w:rPr>
                <w:sz w:val="24"/>
              </w:rPr>
            </w:pPr>
            <w:r>
              <w:rPr>
                <w:sz w:val="24"/>
              </w:rPr>
              <w:t>Лепка/конструирование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48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B7485">
        <w:trPr>
          <w:trHeight w:val="258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39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3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3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3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485">
        <w:trPr>
          <w:trHeight w:val="273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485">
        <w:trPr>
          <w:trHeight w:val="261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41" w:lineRule="exact"/>
              <w:ind w:left="3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4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485">
        <w:trPr>
          <w:trHeight w:val="220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00" w:lineRule="exact"/>
              <w:ind w:left="3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0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0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0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0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0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485">
        <w:trPr>
          <w:trHeight w:val="261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41" w:lineRule="exact"/>
              <w:ind w:left="3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4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485">
        <w:trPr>
          <w:trHeight w:val="258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39" w:lineRule="exact"/>
              <w:ind w:left="38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3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3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3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485">
        <w:trPr>
          <w:trHeight w:val="522"/>
        </w:trPr>
        <w:tc>
          <w:tcPr>
            <w:tcW w:w="3644" w:type="dxa"/>
          </w:tcPr>
          <w:p w:rsidR="000B7485" w:rsidRDefault="000B7485">
            <w:pPr>
              <w:pStyle w:val="TableParagraph"/>
              <w:tabs>
                <w:tab w:val="left" w:pos="1635"/>
                <w:tab w:val="left" w:pos="2853"/>
              </w:tabs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основы</w:t>
            </w:r>
          </w:p>
          <w:p w:rsidR="000B7485" w:rsidRDefault="000B7485">
            <w:pPr>
              <w:pStyle w:val="TableParagraph"/>
              <w:spacing w:line="235" w:lineRule="exact"/>
              <w:ind w:left="38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485">
        <w:trPr>
          <w:trHeight w:val="270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Лепка/аппликация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485">
        <w:trPr>
          <w:trHeight w:val="270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Конструирование/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485">
        <w:trPr>
          <w:trHeight w:val="270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51" w:lineRule="exact"/>
              <w:ind w:left="942" w:right="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51" w:lineRule="exact"/>
              <w:ind w:left="1063" w:right="1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51" w:lineRule="exact"/>
              <w:ind w:left="1135" w:right="1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84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853" w:right="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spacing w:line="251" w:lineRule="exact"/>
              <w:ind w:left="926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0B7485">
        <w:trPr>
          <w:trHeight w:val="253"/>
        </w:trPr>
        <w:tc>
          <w:tcPr>
            <w:tcW w:w="12757" w:type="dxa"/>
            <w:gridSpan w:val="5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34" w:lineRule="exact"/>
              <w:ind w:left="2756" w:right="27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Реализация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вариативной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2125" w:type="dxa"/>
            <w:tcBorders>
              <w:left w:val="single" w:sz="4" w:space="0" w:color="000000"/>
            </w:tcBorders>
          </w:tcPr>
          <w:p w:rsidR="000B7485" w:rsidRDefault="000B7485">
            <w:pPr>
              <w:pStyle w:val="TableParagraph"/>
              <w:ind w:left="0"/>
              <w:rPr>
                <w:sz w:val="18"/>
              </w:rPr>
            </w:pPr>
          </w:p>
        </w:tc>
      </w:tr>
      <w:tr w:rsidR="000B7485">
        <w:trPr>
          <w:trHeight w:val="786"/>
        </w:trPr>
        <w:tc>
          <w:tcPr>
            <w:tcW w:w="3644" w:type="dxa"/>
            <w:tcBorders>
              <w:right w:val="single" w:sz="24" w:space="0" w:color="FFFFFF"/>
            </w:tcBorders>
          </w:tcPr>
          <w:p w:rsidR="000B7485" w:rsidRDefault="000B74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9" w:type="dxa"/>
            <w:tcBorders>
              <w:left w:val="single" w:sz="24" w:space="0" w:color="FFFFFF"/>
            </w:tcBorders>
          </w:tcPr>
          <w:p w:rsidR="000B7485" w:rsidRDefault="000B7485">
            <w:pPr>
              <w:pStyle w:val="TableParagraph"/>
              <w:ind w:left="586" w:right="121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2 группа раннего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72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72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84" w:type="dxa"/>
          </w:tcPr>
          <w:p w:rsidR="000B7485" w:rsidRDefault="000B7485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125" w:type="dxa"/>
          </w:tcPr>
          <w:p w:rsidR="000B7485" w:rsidRDefault="000B7485">
            <w:pPr>
              <w:pStyle w:val="TableParagraph"/>
              <w:ind w:left="685" w:right="31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B7485">
        <w:trPr>
          <w:trHeight w:val="632"/>
        </w:trPr>
        <w:tc>
          <w:tcPr>
            <w:tcW w:w="3644" w:type="dxa"/>
          </w:tcPr>
          <w:p w:rsidR="000B7485" w:rsidRDefault="000B7485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ПП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«Мир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Белогорья,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друзья!»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98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91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4" w:type="dxa"/>
          </w:tcPr>
          <w:p w:rsidR="000B7485" w:rsidRDefault="000B7485">
            <w:pPr>
              <w:pStyle w:val="TableParagraph"/>
              <w:spacing w:line="291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25" w:type="dxa"/>
          </w:tcPr>
          <w:p w:rsidR="000B7485" w:rsidRDefault="000B7485">
            <w:pPr>
              <w:pStyle w:val="TableParagraph"/>
              <w:spacing w:line="291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B7485">
        <w:trPr>
          <w:trHeight w:val="316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ПП «Выходи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двор»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96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91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4" w:type="dxa"/>
          </w:tcPr>
          <w:p w:rsidR="000B7485" w:rsidRDefault="000B7485">
            <w:pPr>
              <w:pStyle w:val="TableParagraph"/>
              <w:spacing w:line="291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25" w:type="dxa"/>
          </w:tcPr>
          <w:p w:rsidR="000B7485" w:rsidRDefault="000B7485">
            <w:pPr>
              <w:pStyle w:val="TableParagraph"/>
              <w:spacing w:line="291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0B7485">
        <w:trPr>
          <w:trHeight w:val="268"/>
        </w:trPr>
        <w:tc>
          <w:tcPr>
            <w:tcW w:w="3644" w:type="dxa"/>
          </w:tcPr>
          <w:p w:rsidR="000B7485" w:rsidRDefault="000B7485">
            <w:pPr>
              <w:pStyle w:val="TableParagraph"/>
              <w:spacing w:line="248" w:lineRule="exact"/>
              <w:ind w:left="38"/>
              <w:rPr>
                <w:sz w:val="26"/>
              </w:rPr>
            </w:pPr>
            <w:r>
              <w:rPr>
                <w:sz w:val="26"/>
              </w:rPr>
              <w:t>ПП</w:t>
            </w:r>
            <w:r>
              <w:rPr>
                <w:spacing w:val="-1"/>
                <w:sz w:val="26"/>
              </w:rPr>
              <w:t xml:space="preserve"> «Экономическое воспитание дошкольников: формирование предпосылок финансовой грамотности</w:t>
            </w:r>
            <w:r>
              <w:rPr>
                <w:sz w:val="26"/>
              </w:rPr>
              <w:t>»</w:t>
            </w:r>
          </w:p>
        </w:tc>
        <w:tc>
          <w:tcPr>
            <w:tcW w:w="2169" w:type="dxa"/>
          </w:tcPr>
          <w:p w:rsidR="000B7485" w:rsidRDefault="000B7485">
            <w:pPr>
              <w:pStyle w:val="TableParagraph"/>
              <w:spacing w:line="248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2409" w:type="dxa"/>
          </w:tcPr>
          <w:p w:rsidR="000B7485" w:rsidRDefault="000B7485">
            <w:pPr>
              <w:pStyle w:val="TableParagraph"/>
              <w:spacing w:line="248" w:lineRule="exact"/>
              <w:ind w:left="1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2551" w:type="dxa"/>
          </w:tcPr>
          <w:p w:rsidR="000B7485" w:rsidRDefault="000B7485">
            <w:pPr>
              <w:pStyle w:val="TableParagraph"/>
              <w:spacing w:line="24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4" w:type="dxa"/>
          </w:tcPr>
          <w:p w:rsidR="000B7485" w:rsidRDefault="000B7485">
            <w:pPr>
              <w:pStyle w:val="TableParagraph"/>
              <w:spacing w:line="248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1раз в месяц</w:t>
            </w:r>
          </w:p>
        </w:tc>
        <w:tc>
          <w:tcPr>
            <w:tcW w:w="2125" w:type="dxa"/>
          </w:tcPr>
          <w:p w:rsidR="000B7485" w:rsidRDefault="000B7485">
            <w:pPr>
              <w:pStyle w:val="TableParagraph"/>
              <w:spacing w:line="248" w:lineRule="exact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1раз в месяц</w:t>
            </w:r>
          </w:p>
        </w:tc>
      </w:tr>
    </w:tbl>
    <w:p w:rsidR="000B7485" w:rsidRDefault="000B7485">
      <w:pPr>
        <w:spacing w:line="291" w:lineRule="exact"/>
        <w:jc w:val="center"/>
        <w:rPr>
          <w:sz w:val="26"/>
        </w:rPr>
        <w:sectPr w:rsidR="000B7485" w:rsidSect="005735B9">
          <w:type w:val="continuous"/>
          <w:pgSz w:w="16850" w:h="12410" w:orient="landscape"/>
          <w:pgMar w:top="960" w:right="400" w:bottom="1160" w:left="880" w:header="722" w:footer="974" w:gutter="0"/>
          <w:cols w:space="720"/>
        </w:sectPr>
      </w:pPr>
    </w:p>
    <w:p w:rsidR="000B7485" w:rsidRDefault="000B7485">
      <w:pPr>
        <w:pStyle w:val="ListParagraph"/>
        <w:numPr>
          <w:ilvl w:val="1"/>
          <w:numId w:val="2"/>
        </w:numPr>
        <w:tabs>
          <w:tab w:val="left" w:pos="6117"/>
        </w:tabs>
        <w:spacing w:before="3" w:after="4"/>
        <w:ind w:left="6116" w:hanging="5498"/>
        <w:rPr>
          <w:b/>
          <w:sz w:val="28"/>
        </w:rPr>
      </w:pPr>
      <w:r>
        <w:rPr>
          <w:b/>
          <w:spacing w:val="-2"/>
          <w:sz w:val="28"/>
        </w:rPr>
        <w:t>Режим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двигательной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активности</w:t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2552"/>
        <w:gridCol w:w="1985"/>
        <w:gridCol w:w="142"/>
        <w:gridCol w:w="2127"/>
        <w:gridCol w:w="2269"/>
        <w:gridCol w:w="1986"/>
        <w:gridCol w:w="2269"/>
      </w:tblGrid>
      <w:tr w:rsidR="000B7485">
        <w:trPr>
          <w:trHeight w:val="275"/>
        </w:trPr>
        <w:tc>
          <w:tcPr>
            <w:tcW w:w="1985" w:type="dxa"/>
            <w:vMerge w:val="restart"/>
          </w:tcPr>
          <w:p w:rsidR="000B7485" w:rsidRDefault="000B7485">
            <w:pPr>
              <w:pStyle w:val="TableParagraph"/>
              <w:ind w:left="369" w:right="77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52" w:type="dxa"/>
            <w:vMerge w:val="restart"/>
          </w:tcPr>
          <w:p w:rsidR="000B7485" w:rsidRDefault="000B7485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0778" w:type="dxa"/>
            <w:gridSpan w:val="6"/>
          </w:tcPr>
          <w:p w:rsidR="000B7485" w:rsidRDefault="000B7485">
            <w:pPr>
              <w:pStyle w:val="TableParagraph"/>
              <w:spacing w:line="255" w:lineRule="exact"/>
              <w:ind w:left="1314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мин.)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B7485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</w:tcPr>
          <w:p w:rsidR="000B7485" w:rsidRDefault="000B7485">
            <w:pPr>
              <w:pStyle w:val="TableParagraph"/>
              <w:spacing w:line="272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</w:p>
          <w:p w:rsidR="000B7485" w:rsidRDefault="000B7485">
            <w:pPr>
              <w:pStyle w:val="TableParagraph"/>
              <w:spacing w:line="259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2-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  <w:tc>
          <w:tcPr>
            <w:tcW w:w="2127" w:type="dxa"/>
          </w:tcPr>
          <w:p w:rsidR="000B7485" w:rsidRDefault="000B7485">
            <w:pPr>
              <w:pStyle w:val="TableParagraph"/>
              <w:spacing w:line="272" w:lineRule="exact"/>
              <w:ind w:left="102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0B7485" w:rsidRDefault="000B7485">
            <w:pPr>
              <w:pStyle w:val="TableParagraph"/>
              <w:spacing w:line="259" w:lineRule="exact"/>
              <w:ind w:left="43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72" w:lineRule="exact"/>
              <w:ind w:left="18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0B7485" w:rsidRDefault="000B7485">
            <w:pPr>
              <w:pStyle w:val="TableParagraph"/>
              <w:spacing w:line="259" w:lineRule="exact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72" w:lineRule="exact"/>
              <w:ind w:left="29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0B7485" w:rsidRDefault="000B7485">
            <w:pPr>
              <w:pStyle w:val="TableParagraph"/>
              <w:spacing w:line="259" w:lineRule="exact"/>
              <w:ind w:left="29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72" w:lineRule="exact"/>
              <w:ind w:left="69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</w:p>
          <w:p w:rsidR="000B7485" w:rsidRDefault="000B7485">
            <w:pPr>
              <w:pStyle w:val="TableParagraph"/>
              <w:spacing w:line="259" w:lineRule="exact"/>
              <w:ind w:left="69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B7485">
        <w:trPr>
          <w:trHeight w:val="505"/>
        </w:trPr>
        <w:tc>
          <w:tcPr>
            <w:tcW w:w="1985" w:type="dxa"/>
            <w:vMerge w:val="restart"/>
          </w:tcPr>
          <w:p w:rsidR="000B7485" w:rsidRDefault="000B7485">
            <w:pPr>
              <w:pStyle w:val="TableParagraph"/>
              <w:spacing w:line="242" w:lineRule="auto"/>
              <w:ind w:left="38" w:right="427"/>
            </w:pPr>
            <w:r>
              <w:t>Физкультурные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6" w:lineRule="exact"/>
              <w:ind w:left="38"/>
            </w:pPr>
            <w:r>
              <w:t>а) в</w:t>
            </w:r>
            <w:r>
              <w:rPr>
                <w:spacing w:val="-2"/>
              </w:rPr>
              <w:t xml:space="preserve"> </w:t>
            </w:r>
            <w:r>
              <w:t>помещении</w:t>
            </w:r>
          </w:p>
        </w:tc>
        <w:tc>
          <w:tcPr>
            <w:tcW w:w="2127" w:type="dxa"/>
            <w:gridSpan w:val="2"/>
          </w:tcPr>
          <w:p w:rsidR="000B7485" w:rsidRDefault="000B7485">
            <w:pPr>
              <w:pStyle w:val="TableParagraph"/>
              <w:spacing w:line="246" w:lineRule="exact"/>
              <w:ind w:left="42" w:right="35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47" w:right="35"/>
              <w:jc w:val="center"/>
            </w:pPr>
            <w:r>
              <w:t>(10)</w:t>
            </w:r>
          </w:p>
        </w:tc>
        <w:tc>
          <w:tcPr>
            <w:tcW w:w="2127" w:type="dxa"/>
          </w:tcPr>
          <w:p w:rsidR="000B7485" w:rsidRDefault="000B7485">
            <w:pPr>
              <w:pStyle w:val="TableParagraph"/>
              <w:spacing w:line="246" w:lineRule="exact"/>
              <w:ind w:left="42" w:right="35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47" w:right="35"/>
              <w:jc w:val="center"/>
            </w:pPr>
            <w:r>
              <w:t>(15)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6" w:lineRule="exact"/>
              <w:ind w:left="179" w:right="172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180" w:right="172"/>
              <w:jc w:val="center"/>
            </w:pPr>
            <w:r>
              <w:t>(20)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6" w:lineRule="exact"/>
              <w:ind w:left="29" w:right="2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29" w:right="22"/>
              <w:jc w:val="center"/>
            </w:pPr>
            <w:r>
              <w:t>(25)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6" w:lineRule="exact"/>
              <w:ind w:left="68" w:right="65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68" w:right="65"/>
              <w:jc w:val="center"/>
            </w:pPr>
            <w:r>
              <w:t>(30)</w:t>
            </w:r>
          </w:p>
        </w:tc>
      </w:tr>
      <w:tr w:rsidR="000B7485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6" w:lineRule="exact"/>
              <w:ind w:left="38"/>
            </w:pPr>
            <w:r>
              <w:t>б) на улице</w:t>
            </w:r>
          </w:p>
        </w:tc>
        <w:tc>
          <w:tcPr>
            <w:tcW w:w="2127" w:type="dxa"/>
            <w:gridSpan w:val="2"/>
          </w:tcPr>
          <w:p w:rsidR="000B7485" w:rsidRDefault="000B7485">
            <w:pPr>
              <w:pStyle w:val="TableParagraph"/>
              <w:spacing w:line="246" w:lineRule="exact"/>
              <w:ind w:left="45" w:right="3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47" w:right="35"/>
              <w:jc w:val="center"/>
            </w:pPr>
            <w:r>
              <w:t>(10)</w:t>
            </w:r>
          </w:p>
        </w:tc>
        <w:tc>
          <w:tcPr>
            <w:tcW w:w="2127" w:type="dxa"/>
          </w:tcPr>
          <w:p w:rsidR="000B7485" w:rsidRDefault="000B7485">
            <w:pPr>
              <w:pStyle w:val="TableParagraph"/>
              <w:spacing w:line="246" w:lineRule="exact"/>
              <w:ind w:left="44" w:right="3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47" w:right="35"/>
              <w:jc w:val="center"/>
            </w:pPr>
            <w:r>
              <w:t>(15)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6" w:lineRule="exact"/>
              <w:ind w:left="177" w:right="17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180" w:right="172"/>
              <w:jc w:val="center"/>
            </w:pPr>
            <w:r>
              <w:t>(20)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6" w:lineRule="exact"/>
              <w:ind w:left="28" w:right="2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29" w:right="22"/>
              <w:jc w:val="center"/>
            </w:pPr>
            <w:r>
              <w:t>(25)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6" w:lineRule="exact"/>
              <w:ind w:left="65" w:right="6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  <w:p w:rsidR="000B7485" w:rsidRDefault="000B7485">
            <w:pPr>
              <w:pStyle w:val="TableParagraph"/>
              <w:spacing w:before="1" w:line="238" w:lineRule="exact"/>
              <w:ind w:left="68" w:right="65"/>
              <w:jc w:val="center"/>
            </w:pPr>
            <w:r>
              <w:t>(30)</w:t>
            </w:r>
          </w:p>
        </w:tc>
      </w:tr>
      <w:tr w:rsidR="000B7485">
        <w:trPr>
          <w:trHeight w:val="253"/>
        </w:trPr>
        <w:tc>
          <w:tcPr>
            <w:tcW w:w="1985" w:type="dxa"/>
            <w:vMerge w:val="restart"/>
          </w:tcPr>
          <w:p w:rsidR="000B7485" w:rsidRDefault="000B7485">
            <w:pPr>
              <w:pStyle w:val="TableParagraph"/>
              <w:ind w:left="38" w:right="331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оздоровительная</w:t>
            </w:r>
            <w:r>
              <w:rPr>
                <w:spacing w:val="-52"/>
              </w:rPr>
              <w:t xml:space="preserve"> </w:t>
            </w:r>
            <w:r>
              <w:t>работа в режиме</w:t>
            </w:r>
            <w:r>
              <w:rPr>
                <w:spacing w:val="-52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34" w:lineRule="exact"/>
              <w:ind w:left="38"/>
            </w:pPr>
            <w:r>
              <w:t>а)</w:t>
            </w:r>
            <w:r>
              <w:rPr>
                <w:spacing w:val="-2"/>
              </w:rPr>
              <w:t xml:space="preserve"> </w:t>
            </w: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8509" w:type="dxa"/>
            <w:gridSpan w:val="5"/>
          </w:tcPr>
          <w:p w:rsidR="000B7485" w:rsidRDefault="000B7485">
            <w:pPr>
              <w:pStyle w:val="TableParagraph"/>
              <w:spacing w:line="234" w:lineRule="exact"/>
              <w:ind w:left="3255" w:right="3248"/>
              <w:jc w:val="center"/>
            </w:pPr>
            <w:r>
              <w:t>Ежедневно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ind w:left="0"/>
              <w:rPr>
                <w:sz w:val="18"/>
              </w:rPr>
            </w:pPr>
          </w:p>
        </w:tc>
      </w:tr>
      <w:tr w:rsidR="000B7485">
        <w:trPr>
          <w:trHeight w:val="758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7" w:lineRule="exact"/>
              <w:ind w:left="38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B7485" w:rsidRDefault="000B7485">
            <w:pPr>
              <w:pStyle w:val="TableParagraph"/>
              <w:spacing w:line="254" w:lineRule="exact"/>
              <w:ind w:left="38" w:right="170"/>
            </w:pPr>
            <w:r>
              <w:t>спортивные игры и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прогулке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50" w:right="38"/>
              <w:jc w:val="center"/>
            </w:pPr>
            <w:r>
              <w:t>Ежедневно</w:t>
            </w:r>
          </w:p>
          <w:p w:rsidR="000B7485" w:rsidRDefault="000B7485">
            <w:pPr>
              <w:pStyle w:val="TableParagraph"/>
              <w:spacing w:line="254" w:lineRule="exact"/>
              <w:ind w:left="50" w:right="39"/>
              <w:jc w:val="center"/>
            </w:pPr>
            <w:r>
              <w:t>на каждой прогулке</w:t>
            </w:r>
            <w:r>
              <w:rPr>
                <w:spacing w:val="-52"/>
              </w:rPr>
              <w:t xml:space="preserve"> </w:t>
            </w:r>
            <w:r>
              <w:t>(10-15)</w:t>
            </w:r>
          </w:p>
        </w:tc>
        <w:tc>
          <w:tcPr>
            <w:tcW w:w="226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188" w:right="179"/>
              <w:jc w:val="center"/>
            </w:pPr>
            <w:r>
              <w:t>Ежедневно</w:t>
            </w:r>
          </w:p>
          <w:p w:rsidR="000B7485" w:rsidRDefault="000B7485">
            <w:pPr>
              <w:pStyle w:val="TableParagraph"/>
              <w:spacing w:line="254" w:lineRule="exact"/>
              <w:ind w:left="191" w:right="179"/>
              <w:jc w:val="center"/>
            </w:pPr>
            <w:r>
              <w:t>на каждой прогулке</w:t>
            </w:r>
            <w:r>
              <w:rPr>
                <w:spacing w:val="-52"/>
              </w:rPr>
              <w:t xml:space="preserve"> </w:t>
            </w:r>
            <w:r>
              <w:t>(15-20)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186" w:right="179"/>
              <w:jc w:val="center"/>
            </w:pPr>
            <w:r>
              <w:t>Ежедневно</w:t>
            </w:r>
          </w:p>
          <w:p w:rsidR="000B7485" w:rsidRDefault="000B7485">
            <w:pPr>
              <w:pStyle w:val="TableParagraph"/>
              <w:spacing w:line="254" w:lineRule="exact"/>
              <w:ind w:left="190" w:right="180"/>
              <w:jc w:val="center"/>
            </w:pPr>
            <w:r>
              <w:t>на каждой прогулке</w:t>
            </w:r>
            <w:r>
              <w:rPr>
                <w:spacing w:val="-52"/>
              </w:rPr>
              <w:t xml:space="preserve"> </w:t>
            </w:r>
            <w:r>
              <w:t>(20-25)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45" w:right="39"/>
              <w:jc w:val="center"/>
            </w:pPr>
            <w:r>
              <w:t>Ежедневно</w:t>
            </w:r>
          </w:p>
          <w:p w:rsidR="000B7485" w:rsidRDefault="000B7485">
            <w:pPr>
              <w:pStyle w:val="TableParagraph"/>
              <w:spacing w:line="254" w:lineRule="exact"/>
              <w:ind w:left="48" w:right="39"/>
              <w:jc w:val="center"/>
            </w:pPr>
            <w:r>
              <w:t>на каждой прогулке</w:t>
            </w:r>
            <w:r>
              <w:rPr>
                <w:spacing w:val="-52"/>
              </w:rPr>
              <w:t xml:space="preserve"> </w:t>
            </w:r>
            <w:r>
              <w:t>(25-30)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183" w:right="179"/>
              <w:jc w:val="center"/>
            </w:pPr>
            <w:r>
              <w:t>Ежедневно</w:t>
            </w:r>
          </w:p>
          <w:p w:rsidR="000B7485" w:rsidRDefault="000B7485">
            <w:pPr>
              <w:pStyle w:val="TableParagraph"/>
              <w:spacing w:line="254" w:lineRule="exact"/>
              <w:ind w:left="189" w:right="181"/>
              <w:jc w:val="center"/>
            </w:pPr>
            <w:r>
              <w:t>на каждой прогулке</w:t>
            </w:r>
            <w:r>
              <w:rPr>
                <w:spacing w:val="-52"/>
              </w:rPr>
              <w:t xml:space="preserve"> </w:t>
            </w:r>
            <w:r>
              <w:t>(30-40)</w:t>
            </w:r>
          </w:p>
        </w:tc>
      </w:tr>
      <w:tr w:rsidR="000B7485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8" w:lineRule="exact"/>
              <w:ind w:left="38"/>
            </w:pPr>
            <w:r>
              <w:t>в)</w:t>
            </w:r>
            <w:r>
              <w:rPr>
                <w:spacing w:val="-2"/>
              </w:rPr>
              <w:t xml:space="preserve"> </w:t>
            </w:r>
            <w:r>
              <w:t>закаливающие</w:t>
            </w:r>
          </w:p>
          <w:p w:rsidR="000B7485" w:rsidRDefault="000B7485">
            <w:pPr>
              <w:pStyle w:val="TableParagraph"/>
              <w:spacing w:line="252" w:lineRule="exact"/>
              <w:ind w:left="38" w:right="139"/>
            </w:pPr>
            <w:r>
              <w:t>процедуры и гимнастика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</w:t>
            </w:r>
          </w:p>
        </w:tc>
        <w:tc>
          <w:tcPr>
            <w:tcW w:w="1985" w:type="dxa"/>
            <w:tcBorders>
              <w:right w:val="single" w:sz="8" w:space="0" w:color="000000"/>
            </w:tcBorders>
          </w:tcPr>
          <w:p w:rsidR="000B7485" w:rsidRDefault="000B7485">
            <w:pPr>
              <w:pStyle w:val="TableParagraph"/>
              <w:ind w:left="832" w:right="437" w:hanging="365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(10)</w:t>
            </w:r>
          </w:p>
        </w:tc>
        <w:tc>
          <w:tcPr>
            <w:tcW w:w="226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ind w:left="974" w:right="580" w:hanging="368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(10)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ind w:left="826" w:right="596" w:hanging="221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(10-20)</w:t>
            </w:r>
          </w:p>
        </w:tc>
        <w:tc>
          <w:tcPr>
            <w:tcW w:w="1986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ind w:left="831" w:right="440" w:hanging="368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(15)</w:t>
            </w:r>
          </w:p>
        </w:tc>
        <w:tc>
          <w:tcPr>
            <w:tcW w:w="2269" w:type="dxa"/>
            <w:tcBorders>
              <w:left w:val="single" w:sz="8" w:space="0" w:color="000000"/>
              <w:right w:val="single" w:sz="8" w:space="0" w:color="000000"/>
            </w:tcBorders>
          </w:tcPr>
          <w:p w:rsidR="000B7485" w:rsidRDefault="000B7485">
            <w:pPr>
              <w:pStyle w:val="TableParagraph"/>
              <w:ind w:left="972" w:right="582" w:hanging="368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(15)</w:t>
            </w:r>
          </w:p>
        </w:tc>
      </w:tr>
      <w:tr w:rsidR="000B7485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ind w:left="38" w:right="352"/>
            </w:pPr>
            <w:r>
              <w:t>г) физкультминутки (в</w:t>
            </w:r>
            <w:r>
              <w:rPr>
                <w:spacing w:val="-52"/>
              </w:rPr>
              <w:t xml:space="preserve"> </w:t>
            </w:r>
            <w:r>
              <w:t>середине</w:t>
            </w:r>
            <w:r>
              <w:rPr>
                <w:spacing w:val="-12"/>
              </w:rPr>
              <w:t xml:space="preserve"> </w:t>
            </w:r>
            <w:r>
              <w:t>статического</w:t>
            </w:r>
          </w:p>
          <w:p w:rsidR="000B7485" w:rsidRDefault="000B7485">
            <w:pPr>
              <w:pStyle w:val="TableParagraph"/>
              <w:spacing w:line="238" w:lineRule="exact"/>
              <w:ind w:left="38"/>
            </w:pPr>
            <w:r>
              <w:t>занятия)</w:t>
            </w:r>
          </w:p>
        </w:tc>
        <w:tc>
          <w:tcPr>
            <w:tcW w:w="10778" w:type="dxa"/>
            <w:gridSpan w:val="6"/>
          </w:tcPr>
          <w:p w:rsidR="000B7485" w:rsidRDefault="000B7485">
            <w:pPr>
              <w:pStyle w:val="TableParagraph"/>
              <w:spacing w:line="246" w:lineRule="exact"/>
              <w:ind w:left="978" w:right="974"/>
              <w:jc w:val="center"/>
            </w:pPr>
            <w:r>
              <w:t>Ежедневно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0B7485">
        <w:trPr>
          <w:trHeight w:val="506"/>
        </w:trPr>
        <w:tc>
          <w:tcPr>
            <w:tcW w:w="1985" w:type="dxa"/>
            <w:vMerge w:val="restart"/>
          </w:tcPr>
          <w:p w:rsidR="000B7485" w:rsidRDefault="000B7485">
            <w:pPr>
              <w:pStyle w:val="TableParagraph"/>
              <w:spacing w:line="247" w:lineRule="exact"/>
              <w:ind w:left="38"/>
            </w:pP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отдых</w:t>
            </w: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7" w:lineRule="exact"/>
              <w:ind w:left="38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физкультурный</w:t>
            </w:r>
            <w:r>
              <w:rPr>
                <w:spacing w:val="-2"/>
              </w:rPr>
              <w:t xml:space="preserve"> </w:t>
            </w:r>
            <w:r>
              <w:t>досуг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line="247" w:lineRule="exact"/>
              <w:ind w:left="274" w:right="262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0B7485" w:rsidRDefault="000B7485">
            <w:pPr>
              <w:pStyle w:val="TableParagraph"/>
              <w:spacing w:before="1" w:line="238" w:lineRule="exact"/>
              <w:ind w:left="269" w:right="263"/>
              <w:jc w:val="center"/>
            </w:pPr>
            <w:r>
              <w:t>(10)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line="247" w:lineRule="exact"/>
              <w:ind w:left="180" w:right="168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0B7485" w:rsidRDefault="000B7485">
            <w:pPr>
              <w:pStyle w:val="TableParagraph"/>
              <w:spacing w:before="1" w:line="238" w:lineRule="exact"/>
              <w:ind w:left="180" w:right="170"/>
              <w:jc w:val="center"/>
            </w:pPr>
            <w:r>
              <w:t>(15)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7" w:lineRule="exact"/>
              <w:ind w:left="180" w:right="17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0B7485" w:rsidRDefault="000B7485">
            <w:pPr>
              <w:pStyle w:val="TableParagraph"/>
              <w:spacing w:before="1" w:line="238" w:lineRule="exact"/>
              <w:ind w:left="180" w:right="171"/>
              <w:jc w:val="center"/>
            </w:pPr>
            <w:r>
              <w:t>(20)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7" w:lineRule="exact"/>
              <w:ind w:left="29" w:right="2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0B7485" w:rsidRDefault="000B7485">
            <w:pPr>
              <w:pStyle w:val="TableParagraph"/>
              <w:spacing w:before="1" w:line="238" w:lineRule="exact"/>
              <w:ind w:left="29" w:right="22"/>
              <w:jc w:val="center"/>
            </w:pPr>
            <w:r>
              <w:t>(25)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7" w:lineRule="exact"/>
              <w:ind w:left="69" w:right="64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  <w:p w:rsidR="000B7485" w:rsidRDefault="000B7485">
            <w:pPr>
              <w:pStyle w:val="TableParagraph"/>
              <w:spacing w:before="1" w:line="238" w:lineRule="exact"/>
              <w:ind w:left="68" w:right="65"/>
              <w:jc w:val="center"/>
            </w:pPr>
            <w:r>
              <w:t>(30)</w:t>
            </w:r>
          </w:p>
        </w:tc>
      </w:tr>
      <w:tr w:rsidR="000B7485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48" w:lineRule="exact"/>
              <w:ind w:left="38"/>
            </w:pPr>
            <w:r>
              <w:t>б)</w:t>
            </w:r>
            <w:r>
              <w:rPr>
                <w:spacing w:val="-4"/>
              </w:rPr>
              <w:t xml:space="preserve"> </w:t>
            </w:r>
            <w:r>
              <w:t>физкультурный</w:t>
            </w:r>
          </w:p>
          <w:p w:rsidR="000B7485" w:rsidRDefault="000B7485">
            <w:pPr>
              <w:pStyle w:val="TableParagraph"/>
              <w:spacing w:line="237" w:lineRule="exact"/>
              <w:ind w:left="38"/>
            </w:pPr>
            <w:r>
              <w:t>праздник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8" w:lineRule="exact"/>
              <w:ind w:left="589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0B7485" w:rsidRDefault="000B7485">
            <w:pPr>
              <w:pStyle w:val="TableParagraph"/>
              <w:spacing w:line="237" w:lineRule="exact"/>
              <w:ind w:left="668"/>
            </w:pPr>
            <w:r>
              <w:t>до 40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8" w:lineRule="exact"/>
              <w:ind w:left="447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0B7485" w:rsidRDefault="000B7485">
            <w:pPr>
              <w:pStyle w:val="TableParagraph"/>
              <w:spacing w:line="237" w:lineRule="exact"/>
              <w:ind w:left="526"/>
            </w:pPr>
            <w:r>
              <w:t>до 45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8" w:lineRule="exact"/>
              <w:ind w:left="588"/>
            </w:pPr>
            <w:r>
              <w:t>2 раза 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:rsidR="000B7485" w:rsidRDefault="000B7485">
            <w:pPr>
              <w:pStyle w:val="TableParagraph"/>
              <w:spacing w:line="237" w:lineRule="exact"/>
              <w:ind w:left="667"/>
            </w:pPr>
            <w:r>
              <w:t>до 45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</w:tr>
      <w:tr w:rsidR="000B7485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spacing w:line="234" w:lineRule="exact"/>
              <w:ind w:left="38"/>
            </w:pPr>
            <w:r>
              <w:t>в)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line="234" w:lineRule="exact"/>
              <w:ind w:left="274" w:right="263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line="234" w:lineRule="exact"/>
              <w:ind w:left="43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34" w:lineRule="exact"/>
              <w:ind w:left="180" w:right="17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34" w:lineRule="exact"/>
              <w:ind w:left="29" w:right="2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34" w:lineRule="exact"/>
              <w:ind w:left="68" w:right="6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</w:p>
        </w:tc>
      </w:tr>
      <w:tr w:rsidR="000B7485">
        <w:trPr>
          <w:trHeight w:val="1264"/>
        </w:trPr>
        <w:tc>
          <w:tcPr>
            <w:tcW w:w="1985" w:type="dxa"/>
            <w:vMerge w:val="restart"/>
          </w:tcPr>
          <w:p w:rsidR="000B7485" w:rsidRDefault="000B7485">
            <w:pPr>
              <w:pStyle w:val="TableParagraph"/>
              <w:spacing w:line="242" w:lineRule="auto"/>
              <w:ind w:left="38" w:right="292"/>
            </w:pPr>
            <w: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двигательная</w:t>
            </w:r>
          </w:p>
          <w:p w:rsidR="000B7485" w:rsidRDefault="000B7485">
            <w:pPr>
              <w:pStyle w:val="TableParagraph"/>
              <w:spacing w:line="248" w:lineRule="exact"/>
              <w:ind w:left="38"/>
            </w:pPr>
            <w:r>
              <w:t>деятельность</w:t>
            </w: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ind w:left="38" w:right="674"/>
            </w:pPr>
            <w:r>
              <w:t>а) самостоятельное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физкультурного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B7485" w:rsidRDefault="000B7485">
            <w:pPr>
              <w:pStyle w:val="TableParagraph"/>
              <w:spacing w:line="252" w:lineRule="exact"/>
              <w:ind w:left="38"/>
            </w:pPr>
            <w:r>
              <w:rPr>
                <w:spacing w:val="-1"/>
              </w:rPr>
              <w:t>спортивно-игрового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line="246" w:lineRule="exact"/>
              <w:ind w:left="272" w:right="263"/>
              <w:jc w:val="center"/>
            </w:pPr>
            <w:r>
              <w:t>Ежедневно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line="246" w:lineRule="exact"/>
              <w:ind w:left="609"/>
            </w:pPr>
            <w:r>
              <w:t>Ежедневно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6" w:lineRule="exact"/>
              <w:ind w:left="179" w:right="172"/>
              <w:jc w:val="center"/>
            </w:pPr>
            <w:r>
              <w:t>Ежедневно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6" w:lineRule="exact"/>
              <w:ind w:left="29" w:right="23"/>
              <w:jc w:val="center"/>
            </w:pPr>
            <w:r>
              <w:t>Ежедневно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6" w:lineRule="exact"/>
              <w:ind w:left="67" w:right="65"/>
              <w:jc w:val="center"/>
            </w:pPr>
            <w:r>
              <w:t>Ежедневно</w:t>
            </w:r>
          </w:p>
        </w:tc>
      </w:tr>
      <w:tr w:rsidR="000B7485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ind w:left="38" w:right="150"/>
            </w:pPr>
            <w:r>
              <w:t>б) самостоятельная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активность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0B7485" w:rsidRDefault="000B7485">
            <w:pPr>
              <w:pStyle w:val="TableParagraph"/>
              <w:spacing w:line="238" w:lineRule="exact"/>
              <w:ind w:left="38"/>
            </w:pPr>
            <w:r>
              <w:t>помещении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line="249" w:lineRule="exact"/>
              <w:ind w:left="272" w:right="263"/>
              <w:jc w:val="center"/>
            </w:pPr>
            <w:r>
              <w:t>Ежедневно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line="249" w:lineRule="exact"/>
              <w:ind w:left="609"/>
            </w:pPr>
            <w:r>
              <w:t>Ежедневно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9" w:lineRule="exact"/>
              <w:ind w:left="179" w:right="172"/>
              <w:jc w:val="center"/>
            </w:pPr>
            <w:r>
              <w:t>Ежедневно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9" w:lineRule="exact"/>
              <w:ind w:left="29" w:right="23"/>
              <w:jc w:val="center"/>
            </w:pPr>
            <w:r>
              <w:t>Ежедневно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9" w:lineRule="exact"/>
              <w:ind w:left="67" w:right="65"/>
              <w:jc w:val="center"/>
            </w:pPr>
            <w:r>
              <w:t>Ежедневно</w:t>
            </w:r>
          </w:p>
        </w:tc>
      </w:tr>
      <w:tr w:rsidR="000B7485">
        <w:trPr>
          <w:trHeight w:val="880"/>
        </w:trPr>
        <w:tc>
          <w:tcPr>
            <w:tcW w:w="1985" w:type="dxa"/>
            <w:vMerge/>
            <w:tcBorders>
              <w:top w:val="nil"/>
            </w:tcBorders>
          </w:tcPr>
          <w:p w:rsidR="000B7485" w:rsidRDefault="000B7485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485" w:rsidRDefault="000B7485">
            <w:pPr>
              <w:pStyle w:val="TableParagraph"/>
              <w:ind w:left="38" w:right="58"/>
            </w:pPr>
            <w:r>
              <w:t>в) самостоятельные</w:t>
            </w:r>
            <w:r>
              <w:rPr>
                <w:spacing w:val="1"/>
              </w:rPr>
              <w:t xml:space="preserve"> </w:t>
            </w:r>
            <w:r>
              <w:t>подвижные и спортивные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985" w:type="dxa"/>
          </w:tcPr>
          <w:p w:rsidR="000B7485" w:rsidRDefault="000B7485">
            <w:pPr>
              <w:pStyle w:val="TableParagraph"/>
              <w:spacing w:line="246" w:lineRule="exact"/>
              <w:ind w:left="272" w:right="263"/>
              <w:jc w:val="center"/>
            </w:pPr>
            <w:r>
              <w:t>Ежедневно</w:t>
            </w:r>
          </w:p>
        </w:tc>
        <w:tc>
          <w:tcPr>
            <w:tcW w:w="2269" w:type="dxa"/>
            <w:gridSpan w:val="2"/>
          </w:tcPr>
          <w:p w:rsidR="000B7485" w:rsidRDefault="000B7485">
            <w:pPr>
              <w:pStyle w:val="TableParagraph"/>
              <w:spacing w:line="246" w:lineRule="exact"/>
              <w:ind w:left="609"/>
            </w:pPr>
            <w:r>
              <w:t>Ежедневно</w:t>
            </w:r>
          </w:p>
        </w:tc>
        <w:tc>
          <w:tcPr>
            <w:tcW w:w="2269" w:type="dxa"/>
          </w:tcPr>
          <w:p w:rsidR="000B7485" w:rsidRDefault="000B7485">
            <w:pPr>
              <w:pStyle w:val="TableParagraph"/>
              <w:spacing w:line="246" w:lineRule="exact"/>
              <w:ind w:left="179" w:right="172"/>
              <w:jc w:val="center"/>
            </w:pPr>
            <w:r>
              <w:t>Ежедневно</w:t>
            </w:r>
          </w:p>
        </w:tc>
        <w:tc>
          <w:tcPr>
            <w:tcW w:w="1986" w:type="dxa"/>
          </w:tcPr>
          <w:p w:rsidR="000B7485" w:rsidRDefault="000B7485">
            <w:pPr>
              <w:pStyle w:val="TableParagraph"/>
              <w:spacing w:line="246" w:lineRule="exact"/>
              <w:ind w:left="29" w:right="23"/>
              <w:jc w:val="center"/>
            </w:pPr>
            <w:r>
              <w:t>Ежедневно</w:t>
            </w:r>
          </w:p>
        </w:tc>
        <w:tc>
          <w:tcPr>
            <w:tcW w:w="2269" w:type="dxa"/>
            <w:tcBorders>
              <w:right w:val="single" w:sz="4" w:space="0" w:color="000000"/>
            </w:tcBorders>
          </w:tcPr>
          <w:p w:rsidR="000B7485" w:rsidRDefault="000B7485">
            <w:pPr>
              <w:pStyle w:val="TableParagraph"/>
              <w:spacing w:line="246" w:lineRule="exact"/>
              <w:ind w:left="67" w:right="65"/>
              <w:jc w:val="center"/>
            </w:pPr>
            <w:r>
              <w:t>Ежедневно</w:t>
            </w:r>
          </w:p>
        </w:tc>
      </w:tr>
    </w:tbl>
    <w:p w:rsidR="000B7485" w:rsidRDefault="000B7485">
      <w:pPr>
        <w:spacing w:line="246" w:lineRule="exact"/>
        <w:jc w:val="center"/>
      </w:pPr>
    </w:p>
    <w:p w:rsidR="000B7485" w:rsidRDefault="000B7485">
      <w:pPr>
        <w:spacing w:line="246" w:lineRule="exact"/>
        <w:jc w:val="center"/>
      </w:pPr>
    </w:p>
    <w:p w:rsidR="000B7485" w:rsidRDefault="000B7485">
      <w:pPr>
        <w:spacing w:line="246" w:lineRule="exact"/>
        <w:jc w:val="center"/>
      </w:pPr>
    </w:p>
    <w:p w:rsidR="000B7485" w:rsidRDefault="000B7485">
      <w:pPr>
        <w:spacing w:line="246" w:lineRule="exact"/>
        <w:jc w:val="center"/>
      </w:pPr>
    </w:p>
    <w:p w:rsidR="000B7485" w:rsidRDefault="000B7485" w:rsidP="000316C9">
      <w:pPr>
        <w:pStyle w:val="Heading1"/>
        <w:numPr>
          <w:ilvl w:val="1"/>
          <w:numId w:val="2"/>
        </w:numPr>
        <w:tabs>
          <w:tab w:val="left" w:pos="2321"/>
        </w:tabs>
        <w:spacing w:before="24"/>
        <w:ind w:left="2320" w:hanging="2151"/>
      </w:pPr>
      <w:r>
        <w:t>Схема</w:t>
      </w:r>
      <w:r>
        <w:rPr>
          <w:spacing w:val="61"/>
        </w:rPr>
        <w:t xml:space="preserve"> </w:t>
      </w:r>
      <w:r>
        <w:t>организованной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2021-</w:t>
      </w:r>
      <w:r>
        <w:rPr>
          <w:spacing w:val="-4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0B7485" w:rsidRDefault="000B7485" w:rsidP="000316C9">
      <w:pPr>
        <w:pStyle w:val="BodyText"/>
        <w:spacing w:before="1" w:after="1"/>
        <w:rPr>
          <w:b/>
        </w:rPr>
      </w:pPr>
    </w:p>
    <w:p w:rsidR="000B7485" w:rsidRPr="00033666" w:rsidRDefault="000B7485" w:rsidP="00FB28A1">
      <w:pPr>
        <w:ind w:right="-843"/>
        <w:jc w:val="right"/>
        <w:rPr>
          <w:sz w:val="18"/>
          <w:szCs w:val="18"/>
        </w:rPr>
      </w:pPr>
      <w:r w:rsidRPr="00033666">
        <w:rPr>
          <w:sz w:val="18"/>
          <w:szCs w:val="18"/>
        </w:rPr>
        <w:t>В.И.</w:t>
      </w:r>
    </w:p>
    <w:p w:rsidR="000B7485" w:rsidRPr="00341746" w:rsidRDefault="000B7485" w:rsidP="00FB28A1">
      <w:pPr>
        <w:ind w:right="-843"/>
        <w:jc w:val="center"/>
      </w:pPr>
    </w:p>
    <w:tbl>
      <w:tblPr>
        <w:tblW w:w="16056" w:type="dxa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3"/>
        <w:gridCol w:w="2788"/>
        <w:gridCol w:w="2708"/>
        <w:gridCol w:w="2796"/>
        <w:gridCol w:w="2797"/>
        <w:gridCol w:w="2904"/>
      </w:tblGrid>
      <w:tr w:rsidR="000B7485" w:rsidRPr="00481EDF" w:rsidTr="00E0497F">
        <w:trPr>
          <w:trHeight w:val="474"/>
        </w:trPr>
        <w:tc>
          <w:tcPr>
            <w:tcW w:w="2063" w:type="dxa"/>
            <w:tcBorders>
              <w:tl2br w:val="single" w:sz="4" w:space="0" w:color="auto"/>
            </w:tcBorders>
          </w:tcPr>
          <w:p w:rsidR="000B7485" w:rsidRPr="00D3239C" w:rsidRDefault="000B7485" w:rsidP="00447666">
            <w:pPr>
              <w:ind w:hanging="448"/>
            </w:pPr>
            <w:r w:rsidRPr="00D3239C">
              <w:t>Дн              Дни недели</w:t>
            </w:r>
          </w:p>
          <w:p w:rsidR="000B7485" w:rsidRPr="00D3239C" w:rsidRDefault="000B7485" w:rsidP="00447666">
            <w:r w:rsidRPr="00D3239C">
              <w:t>Группы</w:t>
            </w:r>
          </w:p>
        </w:tc>
        <w:tc>
          <w:tcPr>
            <w:tcW w:w="2788" w:type="dxa"/>
          </w:tcPr>
          <w:p w:rsidR="000B7485" w:rsidRPr="00D3239C" w:rsidRDefault="000B7485" w:rsidP="00447666">
            <w:r w:rsidRPr="00D3239C">
              <w:t xml:space="preserve">Понедельник </w:t>
            </w:r>
          </w:p>
          <w:p w:rsidR="000B7485" w:rsidRPr="00D3239C" w:rsidRDefault="000B7485" w:rsidP="00447666">
            <w:r w:rsidRPr="00D3239C">
              <w:t>(вид деят-ти/ образ. обл.)</w:t>
            </w:r>
          </w:p>
        </w:tc>
        <w:tc>
          <w:tcPr>
            <w:tcW w:w="2708" w:type="dxa"/>
          </w:tcPr>
          <w:p w:rsidR="000B7485" w:rsidRPr="00D3239C" w:rsidRDefault="000B7485" w:rsidP="00447666">
            <w:r w:rsidRPr="00D3239C">
              <w:t>Вторник</w:t>
            </w:r>
          </w:p>
          <w:p w:rsidR="000B7485" w:rsidRPr="00D3239C" w:rsidRDefault="000B7485" w:rsidP="00447666">
            <w:r w:rsidRPr="00D3239C">
              <w:t>(вид деят-ти/ образ. обл.)</w:t>
            </w:r>
          </w:p>
        </w:tc>
        <w:tc>
          <w:tcPr>
            <w:tcW w:w="2796" w:type="dxa"/>
          </w:tcPr>
          <w:p w:rsidR="000B7485" w:rsidRPr="00D3239C" w:rsidRDefault="000B7485" w:rsidP="00447666">
            <w:r w:rsidRPr="00D3239C">
              <w:t>Среда</w:t>
            </w:r>
          </w:p>
          <w:p w:rsidR="000B7485" w:rsidRPr="00D3239C" w:rsidRDefault="000B7485" w:rsidP="00447666">
            <w:r w:rsidRPr="00D3239C">
              <w:t>(вид деят-ти/ образ. обл.)</w:t>
            </w:r>
          </w:p>
        </w:tc>
        <w:tc>
          <w:tcPr>
            <w:tcW w:w="2797" w:type="dxa"/>
          </w:tcPr>
          <w:p w:rsidR="000B7485" w:rsidRPr="00D3239C" w:rsidRDefault="000B7485" w:rsidP="00447666">
            <w:r w:rsidRPr="00D3239C">
              <w:t>Четверг</w:t>
            </w:r>
          </w:p>
          <w:p w:rsidR="000B7485" w:rsidRPr="00D3239C" w:rsidRDefault="000B7485" w:rsidP="00447666">
            <w:r w:rsidRPr="00D3239C">
              <w:t>(вид деят-ти/ образ. обл.)</w:t>
            </w:r>
          </w:p>
        </w:tc>
        <w:tc>
          <w:tcPr>
            <w:tcW w:w="2904" w:type="dxa"/>
          </w:tcPr>
          <w:p w:rsidR="000B7485" w:rsidRPr="00D3239C" w:rsidRDefault="000B7485" w:rsidP="00447666">
            <w:r w:rsidRPr="00D3239C">
              <w:t>Пятница</w:t>
            </w:r>
          </w:p>
          <w:p w:rsidR="000B7485" w:rsidRPr="00D3239C" w:rsidRDefault="000B7485" w:rsidP="00447666">
            <w:r w:rsidRPr="00D3239C">
              <w:t>(вид деят-ти/ образ. обл.)</w:t>
            </w:r>
          </w:p>
        </w:tc>
      </w:tr>
      <w:tr w:rsidR="000B7485" w:rsidRPr="00702E35" w:rsidTr="00E0497F">
        <w:trPr>
          <w:trHeight w:val="299"/>
        </w:trPr>
        <w:tc>
          <w:tcPr>
            <w:tcW w:w="2063" w:type="dxa"/>
          </w:tcPr>
          <w:p w:rsidR="000B7485" w:rsidRPr="00702E35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1 младшая «А»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Развитие речи </w:t>
            </w:r>
            <w:r w:rsidRPr="00702E35">
              <w:rPr>
                <w:sz w:val="18"/>
                <w:szCs w:val="18"/>
              </w:rPr>
              <w:t xml:space="preserve"> 9.00-9.10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дня.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 Физкультура </w:t>
            </w:r>
            <w:r>
              <w:rPr>
                <w:sz w:val="18"/>
                <w:szCs w:val="18"/>
              </w:rPr>
              <w:t xml:space="preserve"> 1</w:t>
            </w:r>
            <w:r w:rsidRPr="00702E35">
              <w:rPr>
                <w:sz w:val="18"/>
                <w:szCs w:val="18"/>
              </w:rPr>
              <w:t xml:space="preserve">5.25-15.35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1.Рисование 9.00-9.1</w:t>
            </w:r>
            <w:r w:rsidRPr="00702E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половина дня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 Музыка 15.25.-15.35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1.Развитие речи 9.00-9.10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Физкультура 15.25-15.35</w:t>
            </w:r>
          </w:p>
        </w:tc>
        <w:tc>
          <w:tcPr>
            <w:tcW w:w="2797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1.Лепка</w:t>
            </w:r>
            <w:r>
              <w:rPr>
                <w:sz w:val="18"/>
                <w:szCs w:val="18"/>
              </w:rPr>
              <w:t xml:space="preserve"> 9.1</w:t>
            </w:r>
            <w:r w:rsidRPr="00702E35">
              <w:rPr>
                <w:sz w:val="18"/>
                <w:szCs w:val="18"/>
              </w:rPr>
              <w:t>0-9.20</w:t>
            </w:r>
            <w:r>
              <w:rPr>
                <w:sz w:val="18"/>
                <w:szCs w:val="18"/>
              </w:rPr>
              <w:t>/9.20.-9.30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половина дня.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Музыка 15.25-15.35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Озн. с окр. мир. </w:t>
            </w:r>
            <w:r w:rsidRPr="00702E35">
              <w:rPr>
                <w:sz w:val="18"/>
                <w:szCs w:val="18"/>
              </w:rPr>
              <w:t>9.00-9.10</w:t>
            </w:r>
            <w:r>
              <w:rPr>
                <w:sz w:val="18"/>
                <w:szCs w:val="18"/>
              </w:rPr>
              <w:t>/ 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 Физкультура </w:t>
            </w:r>
            <w:r>
              <w:rPr>
                <w:sz w:val="18"/>
                <w:szCs w:val="18"/>
              </w:rPr>
              <w:t xml:space="preserve">        </w:t>
            </w:r>
            <w:r w:rsidRPr="00702E35">
              <w:rPr>
                <w:sz w:val="18"/>
                <w:szCs w:val="18"/>
              </w:rPr>
              <w:t>15.25-15.35</w:t>
            </w:r>
          </w:p>
        </w:tc>
      </w:tr>
      <w:tr w:rsidR="000B7485" w:rsidRPr="00702E35" w:rsidTr="00E0497F">
        <w:trPr>
          <w:trHeight w:val="352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sz w:val="16"/>
                <w:szCs w:val="16"/>
              </w:rPr>
            </w:pPr>
            <w:r w:rsidRPr="00B83837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 xml:space="preserve"> 1</w:t>
            </w:r>
            <w:r w:rsidRPr="00B83837">
              <w:rPr>
                <w:sz w:val="16"/>
                <w:szCs w:val="16"/>
              </w:rPr>
              <w:t>Ч.40М.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  <w:tr w:rsidR="000B7485" w:rsidRPr="00702E35" w:rsidTr="00E0497F">
        <w:trPr>
          <w:trHeight w:val="247"/>
        </w:trPr>
        <w:tc>
          <w:tcPr>
            <w:tcW w:w="2063" w:type="dxa"/>
          </w:tcPr>
          <w:p w:rsidR="000B7485" w:rsidRPr="00702E35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1 младшая «Б»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Развитие речи 9.00-9.10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дня. 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Физкультура 15.35-15.45</w:t>
            </w:r>
          </w:p>
        </w:tc>
        <w:tc>
          <w:tcPr>
            <w:tcW w:w="270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1.Рисование 9.0</w:t>
            </w:r>
            <w:r w:rsidRPr="00702E35">
              <w:rPr>
                <w:sz w:val="18"/>
                <w:szCs w:val="18"/>
              </w:rPr>
              <w:t>0-9.</w:t>
            </w:r>
            <w:r>
              <w:rPr>
                <w:sz w:val="18"/>
                <w:szCs w:val="18"/>
              </w:rPr>
              <w:t>1</w:t>
            </w:r>
            <w:r w:rsidRPr="00702E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половина дня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 Музыка 15.35.-15.45</w:t>
            </w:r>
          </w:p>
        </w:tc>
        <w:tc>
          <w:tcPr>
            <w:tcW w:w="2796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1.Развитие речи  9.00-9.10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Физкультура 15.35-15.45. </w:t>
            </w:r>
          </w:p>
        </w:tc>
        <w:tc>
          <w:tcPr>
            <w:tcW w:w="2797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Лепка 9.10-9.2</w:t>
            </w:r>
            <w:r w:rsidRPr="00702E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половина дня.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Музыка</w:t>
            </w:r>
            <w:r>
              <w:rPr>
                <w:sz w:val="18"/>
                <w:szCs w:val="18"/>
              </w:rPr>
              <w:t xml:space="preserve"> </w:t>
            </w:r>
            <w:r w:rsidRPr="00702E35">
              <w:rPr>
                <w:sz w:val="18"/>
                <w:szCs w:val="18"/>
              </w:rPr>
              <w:t>15.35-15.4</w:t>
            </w:r>
            <w:r>
              <w:rPr>
                <w:sz w:val="18"/>
                <w:szCs w:val="18"/>
              </w:rPr>
              <w:t>5.</w:t>
            </w: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1.Озн. с окр. мир. 9.00-9.10</w:t>
            </w:r>
            <w:r>
              <w:rPr>
                <w:sz w:val="18"/>
                <w:szCs w:val="18"/>
              </w:rPr>
              <w:t>/9.10-9.20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половина дня Физкультура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15.35-15.45</w:t>
            </w:r>
          </w:p>
        </w:tc>
      </w:tr>
      <w:tr w:rsidR="000B7485" w:rsidRPr="00702E35" w:rsidTr="00E0497F">
        <w:trPr>
          <w:trHeight w:val="407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sz w:val="16"/>
                <w:szCs w:val="16"/>
              </w:rPr>
            </w:pPr>
            <w:r w:rsidRPr="00B83837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 xml:space="preserve"> </w:t>
            </w:r>
            <w:r w:rsidRPr="00B83837">
              <w:rPr>
                <w:sz w:val="16"/>
                <w:szCs w:val="16"/>
              </w:rPr>
              <w:t>1Ч.40М.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  <w:tr w:rsidR="000B7485" w:rsidRPr="00702E35" w:rsidTr="00E0497F">
        <w:trPr>
          <w:trHeight w:val="199"/>
        </w:trPr>
        <w:tc>
          <w:tcPr>
            <w:tcW w:w="2063" w:type="dxa"/>
          </w:tcPr>
          <w:p w:rsidR="000B7485" w:rsidRPr="00702E35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2 младшая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Музыка </w:t>
            </w:r>
            <w:r w:rsidRPr="00702E35">
              <w:rPr>
                <w:sz w:val="18"/>
                <w:szCs w:val="18"/>
              </w:rPr>
              <w:t>9.00-9.15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2.Рисование 9.25-9.40</w:t>
            </w:r>
          </w:p>
        </w:tc>
        <w:tc>
          <w:tcPr>
            <w:tcW w:w="270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1.Озн. с окр мир. </w:t>
            </w:r>
            <w:r w:rsidRPr="00702E35">
              <w:rPr>
                <w:sz w:val="18"/>
                <w:szCs w:val="18"/>
              </w:rPr>
              <w:t>/озн. с прир.</w:t>
            </w:r>
            <w:r>
              <w:rPr>
                <w:sz w:val="18"/>
                <w:szCs w:val="18"/>
              </w:rPr>
              <w:t xml:space="preserve">     </w:t>
            </w:r>
            <w:r w:rsidRPr="00702E35">
              <w:rPr>
                <w:sz w:val="18"/>
                <w:szCs w:val="18"/>
              </w:rPr>
              <w:t>9.00-9.15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2.Физкультура 9.25-9.40</w:t>
            </w:r>
          </w:p>
        </w:tc>
        <w:tc>
          <w:tcPr>
            <w:tcW w:w="2796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1.Развитие речи 9.00— 9.15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2.Физкультура 9.25-9.40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ФЭМП  9.00-9.15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Физкультура</w:t>
            </w:r>
            <w:r>
              <w:rPr>
                <w:sz w:val="18"/>
                <w:szCs w:val="18"/>
              </w:rPr>
              <w:t xml:space="preserve"> </w:t>
            </w:r>
            <w:r w:rsidRPr="00702E35">
              <w:rPr>
                <w:sz w:val="18"/>
                <w:szCs w:val="18"/>
              </w:rPr>
              <w:t>9.25-9.40</w:t>
            </w: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Музыка</w:t>
            </w:r>
            <w:r>
              <w:rPr>
                <w:sz w:val="18"/>
                <w:szCs w:val="18"/>
              </w:rPr>
              <w:t xml:space="preserve"> </w:t>
            </w:r>
            <w:r w:rsidRPr="00702E35">
              <w:rPr>
                <w:sz w:val="18"/>
                <w:szCs w:val="18"/>
              </w:rPr>
              <w:t xml:space="preserve"> 9.00-9.15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Лепка/аппликация  9.25-9.40</w:t>
            </w:r>
          </w:p>
        </w:tc>
      </w:tr>
      <w:tr w:rsidR="000B7485" w:rsidRPr="00702E35" w:rsidTr="00E0497F">
        <w:trPr>
          <w:trHeight w:val="460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sz w:val="16"/>
                <w:szCs w:val="16"/>
              </w:rPr>
            </w:pPr>
            <w:r w:rsidRPr="00B83837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 xml:space="preserve"> </w:t>
            </w:r>
            <w:r w:rsidRPr="00B83837">
              <w:rPr>
                <w:sz w:val="16"/>
                <w:szCs w:val="16"/>
              </w:rPr>
              <w:t>2Ч.30М.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  <w:tr w:rsidR="000B7485" w:rsidRPr="00702E35" w:rsidTr="00E0497F">
        <w:trPr>
          <w:trHeight w:val="269"/>
        </w:trPr>
        <w:tc>
          <w:tcPr>
            <w:tcW w:w="2063" w:type="dxa"/>
          </w:tcPr>
          <w:p w:rsidR="000B7485" w:rsidRPr="00702E35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Средняя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Рисование 9.00-9.2 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Музыка 9.30-9.50</w:t>
            </w:r>
          </w:p>
        </w:tc>
        <w:tc>
          <w:tcPr>
            <w:tcW w:w="270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Физкультура 9.00-9.20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2. Ознак. с окр./ ознак.с прир.  9.30-9.50   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1. Физкультура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9.00-9.20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ФЭМП  9.30-9.50</w:t>
            </w:r>
          </w:p>
        </w:tc>
        <w:tc>
          <w:tcPr>
            <w:tcW w:w="2797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Физкультура </w:t>
            </w:r>
            <w:r w:rsidRPr="00702E35">
              <w:rPr>
                <w:sz w:val="18"/>
                <w:szCs w:val="18"/>
              </w:rPr>
              <w:t>9.00-9.20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Развитие речи  </w:t>
            </w:r>
            <w:r w:rsidRPr="00702E35">
              <w:rPr>
                <w:sz w:val="18"/>
                <w:szCs w:val="18"/>
              </w:rPr>
              <w:t>9.30-9.50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1.Лепка/ апплик.  </w:t>
            </w:r>
            <w:r w:rsidRPr="00702E35">
              <w:rPr>
                <w:sz w:val="18"/>
                <w:szCs w:val="18"/>
              </w:rPr>
              <w:t>9.00-9.20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Музыка 9.30-9.50</w:t>
            </w:r>
          </w:p>
        </w:tc>
      </w:tr>
      <w:tr w:rsidR="000B7485" w:rsidRPr="00702E35" w:rsidTr="00E0497F">
        <w:trPr>
          <w:trHeight w:val="440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sz w:val="16"/>
                <w:szCs w:val="16"/>
              </w:rPr>
            </w:pPr>
            <w:r w:rsidRPr="00B83837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 xml:space="preserve"> 3Ч 05</w:t>
            </w:r>
            <w:r w:rsidRPr="00B83837">
              <w:rPr>
                <w:sz w:val="16"/>
                <w:szCs w:val="16"/>
              </w:rPr>
              <w:t>М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  <w:tr w:rsidR="000B7485" w:rsidRPr="00702E35" w:rsidTr="00E0497F">
        <w:trPr>
          <w:trHeight w:val="280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Старшая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1.Развитие речи </w:t>
            </w:r>
            <w:r w:rsidRPr="00702E35">
              <w:rPr>
                <w:sz w:val="18"/>
                <w:szCs w:val="18"/>
              </w:rPr>
              <w:t>9.00—9.25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Музыка 9.50 – 10.10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 w:val="restart"/>
          </w:tcPr>
          <w:p w:rsidR="000B748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Рисование  09.0</w:t>
            </w:r>
            <w:r w:rsidRPr="00702E35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 xml:space="preserve"> 09. 2</w:t>
            </w:r>
            <w:r w:rsidRPr="00702E35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Физкультура </w:t>
            </w:r>
            <w:r w:rsidRPr="00702E35">
              <w:rPr>
                <w:sz w:val="18"/>
                <w:szCs w:val="18"/>
              </w:rPr>
              <w:t xml:space="preserve"> 9.40-10.00 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пол. дня . Разв</w:t>
            </w:r>
            <w:r>
              <w:rPr>
                <w:sz w:val="18"/>
                <w:szCs w:val="18"/>
              </w:rPr>
              <w:t xml:space="preserve">. позн. иссл.д-ти </w:t>
            </w:r>
            <w:r w:rsidRPr="00702E35">
              <w:rPr>
                <w:sz w:val="18"/>
                <w:szCs w:val="18"/>
              </w:rPr>
              <w:t>15.20-15.45</w:t>
            </w:r>
            <w:r>
              <w:rPr>
                <w:sz w:val="18"/>
                <w:szCs w:val="18"/>
              </w:rPr>
              <w:t xml:space="preserve"> (св./деят.</w:t>
            </w:r>
            <w:r w:rsidRPr="00702E35">
              <w:rPr>
                <w:sz w:val="18"/>
                <w:szCs w:val="18"/>
              </w:rPr>
              <w:t>)</w:t>
            </w:r>
          </w:p>
        </w:tc>
        <w:tc>
          <w:tcPr>
            <w:tcW w:w="2796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1.</w:t>
            </w:r>
            <w:r w:rsidRPr="00702E3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Развитие речи 9.00-9.25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Физкультура </w:t>
            </w:r>
            <w:r w:rsidRPr="00702E35">
              <w:rPr>
                <w:sz w:val="18"/>
                <w:szCs w:val="18"/>
              </w:rPr>
              <w:t xml:space="preserve"> (на улице)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 w:val="restart"/>
          </w:tcPr>
          <w:p w:rsidR="000B748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02E35">
              <w:rPr>
                <w:sz w:val="18"/>
                <w:szCs w:val="18"/>
              </w:rPr>
              <w:t xml:space="preserve"> Рисование</w:t>
            </w:r>
            <w:r>
              <w:rPr>
                <w:sz w:val="18"/>
                <w:szCs w:val="18"/>
              </w:rPr>
              <w:t xml:space="preserve"> 09.00.- 09.25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2.ФЭМП 9.35-9.55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пол. дня  Физкультура 15.25-15.45</w:t>
            </w: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1.Озн. с </w:t>
            </w:r>
            <w:r>
              <w:rPr>
                <w:sz w:val="18"/>
                <w:szCs w:val="18"/>
              </w:rPr>
              <w:t>окр</w:t>
            </w:r>
            <w:r w:rsidRPr="00702E35">
              <w:rPr>
                <w:sz w:val="18"/>
                <w:szCs w:val="18"/>
              </w:rPr>
              <w:t xml:space="preserve"> мир./озн. с прир. 9.00-9.25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Музыка </w:t>
            </w:r>
            <w:r w:rsidRPr="00702E35">
              <w:rPr>
                <w:sz w:val="18"/>
                <w:szCs w:val="18"/>
              </w:rPr>
              <w:t>9.50-10.10.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 пол</w:t>
            </w:r>
            <w:r>
              <w:rPr>
                <w:sz w:val="18"/>
                <w:szCs w:val="18"/>
              </w:rPr>
              <w:t>.</w:t>
            </w:r>
            <w:r w:rsidRPr="00702E35">
              <w:rPr>
                <w:sz w:val="18"/>
                <w:szCs w:val="18"/>
              </w:rPr>
              <w:t xml:space="preserve"> дня Лепка / апплик. 15.20-15.45. </w:t>
            </w:r>
          </w:p>
        </w:tc>
      </w:tr>
      <w:tr w:rsidR="000B7485" w:rsidRPr="00702E35" w:rsidTr="00E0497F">
        <w:trPr>
          <w:trHeight w:val="864"/>
        </w:trPr>
        <w:tc>
          <w:tcPr>
            <w:tcW w:w="2063" w:type="dxa"/>
          </w:tcPr>
          <w:p w:rsidR="000B7485" w:rsidRPr="00B83837" w:rsidRDefault="000B7485" w:rsidP="00447666">
            <w:pPr>
              <w:rPr>
                <w:sz w:val="16"/>
                <w:szCs w:val="16"/>
              </w:rPr>
            </w:pPr>
            <w:r w:rsidRPr="00B83837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>5Ч.1</w:t>
            </w:r>
            <w:r w:rsidRPr="00B83837">
              <w:rPr>
                <w:sz w:val="16"/>
                <w:szCs w:val="16"/>
              </w:rPr>
              <w:t>0М.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  <w:tr w:rsidR="000B7485" w:rsidRPr="00702E35" w:rsidTr="00E0497F">
        <w:trPr>
          <w:trHeight w:val="241"/>
        </w:trPr>
        <w:tc>
          <w:tcPr>
            <w:tcW w:w="2063" w:type="dxa"/>
          </w:tcPr>
          <w:p w:rsidR="000B7485" w:rsidRPr="00702E35" w:rsidRDefault="000B7485" w:rsidP="00447666">
            <w:pPr>
              <w:rPr>
                <w:b/>
                <w:sz w:val="18"/>
                <w:szCs w:val="18"/>
              </w:rPr>
            </w:pPr>
            <w:r w:rsidRPr="00702E35">
              <w:rPr>
                <w:b/>
                <w:sz w:val="18"/>
                <w:szCs w:val="18"/>
              </w:rPr>
              <w:t>Подготовительная</w:t>
            </w:r>
          </w:p>
        </w:tc>
        <w:tc>
          <w:tcPr>
            <w:tcW w:w="2788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1.Развитие речи 9.00—9.30                  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2.Рисование 9.40- 10.10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3. Музыка 10.20-10.50.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 w:val="restart"/>
          </w:tcPr>
          <w:p w:rsidR="000B748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02E35">
              <w:rPr>
                <w:sz w:val="18"/>
                <w:szCs w:val="18"/>
              </w:rPr>
              <w:t>.ФЭМП  9.00-9.30</w:t>
            </w:r>
            <w:r>
              <w:rPr>
                <w:sz w:val="18"/>
                <w:szCs w:val="18"/>
              </w:rPr>
              <w:t>.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Физ-ра .</w:t>
            </w:r>
            <w:r>
              <w:rPr>
                <w:sz w:val="18"/>
                <w:szCs w:val="18"/>
              </w:rPr>
              <w:t>10.00-10.30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 w:val="restart"/>
          </w:tcPr>
          <w:p w:rsidR="000B748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02E35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 xml:space="preserve">Рисование </w:t>
            </w:r>
            <w:r w:rsidRPr="00702E35">
              <w:rPr>
                <w:sz w:val="18"/>
                <w:szCs w:val="18"/>
              </w:rPr>
              <w:t>9.00-9.30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702E35">
              <w:rPr>
                <w:sz w:val="18"/>
                <w:szCs w:val="18"/>
              </w:rPr>
              <w:t xml:space="preserve"> Физ-ра  (на улице)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2 пол дня Разв. позн. иссл.    д-ти (Позн. разв.) (св/деят.) 15.20-15.50 </w:t>
            </w:r>
          </w:p>
        </w:tc>
        <w:tc>
          <w:tcPr>
            <w:tcW w:w="2797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ФЭМП 9.00-9.30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Развитие речи</w:t>
            </w:r>
            <w:r>
              <w:rPr>
                <w:sz w:val="18"/>
                <w:szCs w:val="18"/>
              </w:rPr>
              <w:t xml:space="preserve"> </w:t>
            </w:r>
            <w:r w:rsidRPr="00702E35">
              <w:rPr>
                <w:sz w:val="18"/>
                <w:szCs w:val="18"/>
              </w:rPr>
              <w:t>9.40-10.10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 xml:space="preserve">3. Физкультура 10.20-10.50.  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 w:val="restart"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1. Озн. с окр. мир</w:t>
            </w:r>
            <w:r>
              <w:rPr>
                <w:sz w:val="18"/>
                <w:szCs w:val="18"/>
              </w:rPr>
              <w:t xml:space="preserve"> / озн</w:t>
            </w:r>
            <w:r w:rsidRPr="00702E35">
              <w:rPr>
                <w:sz w:val="18"/>
                <w:szCs w:val="18"/>
              </w:rPr>
              <w:t xml:space="preserve">.с прир  </w:t>
            </w:r>
            <w:r>
              <w:rPr>
                <w:sz w:val="18"/>
                <w:szCs w:val="18"/>
              </w:rPr>
              <w:t xml:space="preserve"> </w:t>
            </w:r>
            <w:r w:rsidRPr="00702E35">
              <w:rPr>
                <w:sz w:val="18"/>
                <w:szCs w:val="18"/>
              </w:rPr>
              <w:t>9.00—9.30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 w:rsidRPr="00702E35">
              <w:rPr>
                <w:sz w:val="18"/>
                <w:szCs w:val="18"/>
              </w:rPr>
              <w:t>2. Лепка/</w:t>
            </w:r>
            <w:r>
              <w:rPr>
                <w:sz w:val="18"/>
                <w:szCs w:val="18"/>
              </w:rPr>
              <w:t>аппликация</w:t>
            </w:r>
            <w:r w:rsidRPr="00702E35">
              <w:rPr>
                <w:sz w:val="18"/>
                <w:szCs w:val="18"/>
              </w:rPr>
              <w:t xml:space="preserve">9.40- </w:t>
            </w:r>
            <w:r>
              <w:rPr>
                <w:sz w:val="18"/>
                <w:szCs w:val="18"/>
              </w:rPr>
              <w:t>1</w:t>
            </w:r>
            <w:r w:rsidRPr="00702E35">
              <w:rPr>
                <w:sz w:val="18"/>
                <w:szCs w:val="18"/>
              </w:rPr>
              <w:t>0.10</w:t>
            </w:r>
          </w:p>
          <w:p w:rsidR="000B7485" w:rsidRPr="00702E35" w:rsidRDefault="000B7485" w:rsidP="004476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Музыка </w:t>
            </w:r>
            <w:r w:rsidRPr="00702E35">
              <w:rPr>
                <w:sz w:val="18"/>
                <w:szCs w:val="18"/>
              </w:rPr>
              <w:t>10.20.-10.50</w:t>
            </w:r>
          </w:p>
        </w:tc>
      </w:tr>
      <w:tr w:rsidR="000B7485" w:rsidRPr="00702E35" w:rsidTr="00E0497F">
        <w:trPr>
          <w:trHeight w:val="866"/>
        </w:trPr>
        <w:tc>
          <w:tcPr>
            <w:tcW w:w="2063" w:type="dxa"/>
          </w:tcPr>
          <w:p w:rsidR="000B7485" w:rsidRPr="004D247E" w:rsidRDefault="000B7485" w:rsidP="00447666">
            <w:pPr>
              <w:rPr>
                <w:sz w:val="16"/>
                <w:szCs w:val="16"/>
              </w:rPr>
            </w:pPr>
            <w:r w:rsidRPr="004D247E">
              <w:rPr>
                <w:sz w:val="16"/>
                <w:szCs w:val="16"/>
              </w:rPr>
              <w:t>Общее количество времени в неделю</w:t>
            </w:r>
            <w:r>
              <w:rPr>
                <w:sz w:val="16"/>
                <w:szCs w:val="16"/>
              </w:rPr>
              <w:t xml:space="preserve"> </w:t>
            </w:r>
            <w:r w:rsidRPr="004D247E">
              <w:rPr>
                <w:sz w:val="16"/>
                <w:szCs w:val="16"/>
              </w:rPr>
              <w:t xml:space="preserve">8,0 </w:t>
            </w:r>
            <w:r>
              <w:rPr>
                <w:sz w:val="16"/>
                <w:szCs w:val="16"/>
              </w:rPr>
              <w:t>Ч.</w:t>
            </w:r>
          </w:p>
        </w:tc>
        <w:tc>
          <w:tcPr>
            <w:tcW w:w="278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08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6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797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  <w:tc>
          <w:tcPr>
            <w:tcW w:w="2904" w:type="dxa"/>
            <w:vMerge/>
          </w:tcPr>
          <w:p w:rsidR="000B7485" w:rsidRPr="00702E35" w:rsidRDefault="000B7485" w:rsidP="00447666">
            <w:pPr>
              <w:rPr>
                <w:sz w:val="18"/>
                <w:szCs w:val="18"/>
              </w:rPr>
            </w:pPr>
          </w:p>
        </w:tc>
      </w:tr>
    </w:tbl>
    <w:p w:rsidR="000B7485" w:rsidRPr="00702E35" w:rsidRDefault="000B7485" w:rsidP="00FB28A1">
      <w:pPr>
        <w:rPr>
          <w:sz w:val="18"/>
          <w:szCs w:val="18"/>
        </w:rPr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  <w:r>
        <w:t>5. Организация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детей.</w:t>
      </w:r>
    </w:p>
    <w:p w:rsidR="000B7485" w:rsidRPr="00E62066" w:rsidRDefault="000B7485" w:rsidP="00AB6740">
      <w:pPr>
        <w:spacing w:line="321" w:lineRule="exact"/>
        <w:ind w:left="6691" w:right="6214"/>
        <w:jc w:val="center"/>
        <w:rPr>
          <w:b/>
          <w:i/>
          <w:sz w:val="28"/>
        </w:rPr>
      </w:pPr>
      <w:r w:rsidRPr="00E62066">
        <w:rPr>
          <w:b/>
          <w:i/>
          <w:sz w:val="28"/>
        </w:rPr>
        <w:t>(Холодный период)</w:t>
      </w:r>
    </w:p>
    <w:p w:rsidR="000B7485" w:rsidRDefault="000B7485" w:rsidP="00AB6740">
      <w:pPr>
        <w:pStyle w:val="BodyText"/>
        <w:rPr>
          <w:b/>
          <w:bCs/>
          <w:i/>
        </w:rPr>
      </w:pPr>
    </w:p>
    <w:tbl>
      <w:tblPr>
        <w:tblpPr w:leftFromText="180" w:rightFromText="180" w:vertAnchor="text" w:horzAnchor="margin" w:tblpXSpec="center" w:tblpY="170"/>
        <w:tblW w:w="13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25"/>
        <w:gridCol w:w="1701"/>
        <w:gridCol w:w="1701"/>
        <w:gridCol w:w="1701"/>
        <w:gridCol w:w="1559"/>
        <w:gridCol w:w="2126"/>
      </w:tblGrid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Режимные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моменты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 младшая группа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2 младшая группа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Средняя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группа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Старшая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группа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Подготовительная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группа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Приход детей в детский сад, свободная игра, самостоятельная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деятельность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7.15.</w:t>
            </w:r>
            <w:r w:rsidRPr="007527FC">
              <w:rPr>
                <w:i/>
                <w:sz w:val="18"/>
                <w:szCs w:val="18"/>
              </w:rPr>
              <w:t xml:space="preserve">–8.20 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7.15.</w:t>
            </w:r>
            <w:r w:rsidRPr="007527FC">
              <w:rPr>
                <w:i/>
                <w:sz w:val="18"/>
                <w:szCs w:val="18"/>
              </w:rPr>
              <w:t xml:space="preserve">–8.10 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7.15.</w:t>
            </w:r>
            <w:r w:rsidRPr="007527FC">
              <w:rPr>
                <w:i/>
                <w:sz w:val="18"/>
                <w:szCs w:val="18"/>
              </w:rPr>
              <w:t xml:space="preserve">–8.20 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7.15.</w:t>
            </w:r>
            <w:r w:rsidRPr="007527FC">
              <w:rPr>
                <w:i/>
                <w:sz w:val="18"/>
                <w:szCs w:val="18"/>
              </w:rPr>
              <w:t xml:space="preserve">–8.30 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7.15.</w:t>
            </w:r>
            <w:r w:rsidRPr="007527FC">
              <w:rPr>
                <w:i/>
                <w:sz w:val="18"/>
                <w:szCs w:val="18"/>
              </w:rPr>
              <w:t xml:space="preserve">–8.40 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Утренняя гимнастика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8.20-8.25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8.10-8.15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8.20-8.30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8.30-8.40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8.40-8.55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Подготовка к завтраку, завтрак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8.25–8.45 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8.15–8.40 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8.30–8.50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8.40–8.50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8.55–9.00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Игры, самостоятельная деятельность детей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8.45-9.0</w:t>
            </w:r>
            <w:r w:rsidRPr="007527FC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8.40-9.00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8.50-9.00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8.50-9.00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</w:tr>
      <w:tr w:rsidR="000B7485" w:rsidRPr="007527FC" w:rsidTr="00DA04B7">
        <w:trPr>
          <w:trHeight w:val="483"/>
        </w:trPr>
        <w:tc>
          <w:tcPr>
            <w:tcW w:w="4325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Организованная детская деятельность, занятия со 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специалистами (занятия)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9.00-9.1</w:t>
            </w:r>
            <w:r w:rsidRPr="007527FC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9.00-9.15</w:t>
            </w:r>
          </w:p>
        </w:tc>
        <w:tc>
          <w:tcPr>
            <w:tcW w:w="1701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9.00-9.20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9.30-9.50</w:t>
            </w:r>
          </w:p>
        </w:tc>
        <w:tc>
          <w:tcPr>
            <w:tcW w:w="1559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9.00-9.25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9.35-10.00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10.00-10.25</w:t>
            </w:r>
            <w:r>
              <w:rPr>
                <w:i/>
                <w:sz w:val="18"/>
                <w:szCs w:val="18"/>
              </w:rPr>
              <w:t>.</w:t>
            </w:r>
          </w:p>
        </w:tc>
        <w:tc>
          <w:tcPr>
            <w:tcW w:w="2126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9.00-9.30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9.40-10.10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10.20-10.50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 </w:t>
            </w:r>
          </w:p>
        </w:tc>
      </w:tr>
      <w:tr w:rsidR="000B7485" w:rsidRPr="007527FC" w:rsidTr="00DA04B7">
        <w:trPr>
          <w:trHeight w:val="453"/>
        </w:trPr>
        <w:tc>
          <w:tcPr>
            <w:tcW w:w="4325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2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9.20-9.3</w:t>
            </w:r>
            <w:r w:rsidRPr="007527FC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2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9.25-9.40</w:t>
            </w:r>
          </w:p>
        </w:tc>
        <w:tc>
          <w:tcPr>
            <w:tcW w:w="1701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</w:tr>
      <w:tr w:rsidR="000B7485" w:rsidRPr="007527FC" w:rsidTr="00DA04B7">
        <w:trPr>
          <w:trHeight w:val="211"/>
        </w:trPr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Самостоятельная игровая деятельность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9.40-9.50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9.15-9.50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9.50-10.10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Второй завтрак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9.50-10.00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9.50-10.00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10.10-10.20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10.25-10.35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10.50-11.00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Подготовка к прогулке, прогулка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10.00-11.30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10.00-11.40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10.20-11.50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10.35-12.10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11.00-12.35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Возвращение с прогулки, самостоятельная деятельность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11.30-11.40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11.40-12.00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11.50-12.15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12.10-12.30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12.35-12.45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Подготовка к обеду, обед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11.40-12.20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12.00-12.40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12.15-12.50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12.30-13.00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12.45-13.15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Подготовка ко сну, дневной сон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12.20-15.00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12.40-15.00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12.50-15.00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13.00-15.00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13.15-15.00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Постепенный подъем, самостоятельная деятельность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15.00-15.20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15.00-15.25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15.00-16.00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15.00-15.25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15.00-15.25</w:t>
            </w:r>
          </w:p>
        </w:tc>
      </w:tr>
      <w:tr w:rsidR="000B7485" w:rsidRPr="007527FC" w:rsidTr="00DA04B7">
        <w:trPr>
          <w:trHeight w:val="489"/>
        </w:trPr>
        <w:tc>
          <w:tcPr>
            <w:tcW w:w="4325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Организованная детская деятельность, занятия со специалистами (занятия)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15.20-15.30</w:t>
            </w:r>
          </w:p>
        </w:tc>
        <w:tc>
          <w:tcPr>
            <w:tcW w:w="1701" w:type="dxa"/>
            <w:vMerge w:val="restart"/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15.25-15.40</w:t>
            </w:r>
          </w:p>
        </w:tc>
        <w:tc>
          <w:tcPr>
            <w:tcW w:w="1701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15.25-16.15 (игры, досуги)</w:t>
            </w:r>
          </w:p>
        </w:tc>
        <w:tc>
          <w:tcPr>
            <w:tcW w:w="2126" w:type="dxa"/>
            <w:vMerge w:val="restart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15.25-16.20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 xml:space="preserve"> (игры, досуги)</w:t>
            </w:r>
          </w:p>
        </w:tc>
      </w:tr>
      <w:tr w:rsidR="000B7485" w:rsidRPr="007527FC" w:rsidTr="00DA04B7">
        <w:trPr>
          <w:trHeight w:val="504"/>
        </w:trPr>
        <w:tc>
          <w:tcPr>
            <w:tcW w:w="4325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2 подгруппа</w:t>
            </w:r>
          </w:p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15.40-15.50</w:t>
            </w:r>
          </w:p>
        </w:tc>
        <w:tc>
          <w:tcPr>
            <w:tcW w:w="1701" w:type="dxa"/>
            <w:vMerge/>
          </w:tcPr>
          <w:p w:rsidR="000B7485" w:rsidRPr="007527FC" w:rsidRDefault="000B7485" w:rsidP="00DA04B7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Полдник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15.50-16.10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15.40-16.00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16.00-16.20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16.15-16.25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16.20-16.30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Игры, самостоятельная и организованная детская</w:t>
            </w:r>
          </w:p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деятельность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16.10-16.40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16.00-16.30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16.20-17.00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16.25-16.50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16.30-17.00</w:t>
            </w:r>
          </w:p>
        </w:tc>
      </w:tr>
      <w:tr w:rsidR="000B7485" w:rsidRPr="007527FC" w:rsidTr="00DA04B7">
        <w:tc>
          <w:tcPr>
            <w:tcW w:w="4325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Подготовка к прогулке, прогулка</w:t>
            </w:r>
            <w:r w:rsidRPr="007527FC">
              <w:rPr>
                <w:sz w:val="18"/>
                <w:szCs w:val="18"/>
              </w:rPr>
              <w:t xml:space="preserve"> взаимодействие с родителями, уход  детей домой.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16.40-17.</w:t>
            </w:r>
            <w:r>
              <w:rPr>
                <w:i/>
                <w:sz w:val="18"/>
                <w:szCs w:val="18"/>
              </w:rPr>
              <w:t>45.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 w:rsidRPr="007527FC">
              <w:rPr>
                <w:i/>
                <w:sz w:val="18"/>
                <w:szCs w:val="18"/>
              </w:rPr>
              <w:t>16.</w:t>
            </w:r>
            <w:r>
              <w:rPr>
                <w:i/>
                <w:sz w:val="18"/>
                <w:szCs w:val="18"/>
              </w:rPr>
              <w:t>30-17.45.</w:t>
            </w:r>
          </w:p>
        </w:tc>
        <w:tc>
          <w:tcPr>
            <w:tcW w:w="1701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17.00-17.45.</w:t>
            </w:r>
          </w:p>
        </w:tc>
        <w:tc>
          <w:tcPr>
            <w:tcW w:w="1559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16.50-17.45.</w:t>
            </w:r>
          </w:p>
        </w:tc>
        <w:tc>
          <w:tcPr>
            <w:tcW w:w="2126" w:type="dxa"/>
          </w:tcPr>
          <w:p w:rsidR="000B7485" w:rsidRPr="007527FC" w:rsidRDefault="000B7485" w:rsidP="00DA04B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17.00-17.45.</w:t>
            </w:r>
          </w:p>
        </w:tc>
      </w:tr>
    </w:tbl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jc w:val="both"/>
        <w:rPr>
          <w:b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i/>
          <w:sz w:val="18"/>
          <w:szCs w:val="18"/>
        </w:rPr>
      </w:pPr>
    </w:p>
    <w:p w:rsidR="000B7485" w:rsidRPr="007527FC" w:rsidRDefault="000B7485" w:rsidP="00AB6740">
      <w:pPr>
        <w:pStyle w:val="Default"/>
        <w:rPr>
          <w:color w:val="auto"/>
          <w:sz w:val="18"/>
          <w:szCs w:val="18"/>
        </w:rPr>
      </w:pPr>
    </w:p>
    <w:p w:rsidR="000B7485" w:rsidRPr="007527FC" w:rsidRDefault="000B7485" w:rsidP="00AB6740">
      <w:pPr>
        <w:pStyle w:val="Default"/>
        <w:rPr>
          <w:color w:val="auto"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  <w:r w:rsidRPr="007527FC">
        <w:rPr>
          <w:b/>
          <w:bCs/>
          <w:i/>
          <w:sz w:val="18"/>
          <w:szCs w:val="18"/>
        </w:rPr>
        <w:t xml:space="preserve">                                                                                       </w:t>
      </w: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Pr="007527FC" w:rsidRDefault="000B7485" w:rsidP="00AB6740">
      <w:pPr>
        <w:pStyle w:val="BodyText"/>
        <w:rPr>
          <w:b/>
          <w:bCs/>
          <w:i/>
          <w:sz w:val="18"/>
          <w:szCs w:val="18"/>
        </w:rPr>
      </w:pPr>
    </w:p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spacing w:line="234" w:lineRule="exact"/>
        <w:sectPr w:rsidR="000B7485">
          <w:headerReference w:type="default" r:id="rId12"/>
          <w:footerReference w:type="default" r:id="rId13"/>
          <w:pgSz w:w="16850" w:h="12410" w:orient="landscape"/>
          <w:pgMar w:top="960" w:right="360" w:bottom="1160" w:left="760" w:header="722" w:footer="974" w:gutter="0"/>
          <w:cols w:space="720"/>
        </w:sectPr>
      </w:pPr>
    </w:p>
    <w:p w:rsidR="000B7485" w:rsidRDefault="000B7485" w:rsidP="00AB6740">
      <w:pPr>
        <w:jc w:val="center"/>
        <w:rPr>
          <w:b/>
          <w:bCs/>
          <w:i/>
          <w:sz w:val="24"/>
          <w:szCs w:val="24"/>
        </w:rPr>
      </w:pPr>
    </w:p>
    <w:p w:rsidR="000B7485" w:rsidRDefault="000B7485" w:rsidP="00AB6740">
      <w:pPr>
        <w:pStyle w:val="Heading1"/>
        <w:tabs>
          <w:tab w:val="left" w:pos="4573"/>
        </w:tabs>
        <w:spacing w:before="3" w:line="321" w:lineRule="exact"/>
        <w:ind w:left="476"/>
        <w:jc w:val="center"/>
      </w:pPr>
      <w:r w:rsidRPr="00E62066">
        <w:rPr>
          <w:bCs w:val="0"/>
        </w:rPr>
        <w:t>Организация жизнедеятельности детей</w:t>
      </w:r>
      <w:r>
        <w:rPr>
          <w:bCs w:val="0"/>
        </w:rPr>
        <w:t xml:space="preserve">. </w:t>
      </w:r>
      <w:r w:rsidRPr="00E62066"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детей</w:t>
      </w:r>
    </w:p>
    <w:p w:rsidR="000B7485" w:rsidRPr="00E62066" w:rsidRDefault="000B7485" w:rsidP="00AB6740">
      <w:pPr>
        <w:jc w:val="center"/>
        <w:rPr>
          <w:sz w:val="28"/>
          <w:szCs w:val="28"/>
        </w:rPr>
      </w:pPr>
      <w:r w:rsidRPr="00E62066">
        <w:rPr>
          <w:b/>
          <w:bCs/>
          <w:i/>
          <w:sz w:val="28"/>
          <w:szCs w:val="28"/>
        </w:rPr>
        <w:t xml:space="preserve"> (Тёплый период)</w:t>
      </w:r>
    </w:p>
    <w:p w:rsidR="000B7485" w:rsidRDefault="000B7485" w:rsidP="00AB6740"/>
    <w:p w:rsidR="000B7485" w:rsidRDefault="000B7485" w:rsidP="00AB6740">
      <w:pPr>
        <w:rPr>
          <w:b/>
          <w:bCs/>
          <w:i/>
        </w:rPr>
      </w:pPr>
      <w:r>
        <w:rPr>
          <w:b/>
          <w:bCs/>
          <w:i/>
        </w:rPr>
        <w:t xml:space="preserve">                                                                </w:t>
      </w:r>
    </w:p>
    <w:p w:rsidR="000B7485" w:rsidRDefault="000B7485" w:rsidP="00AB6740">
      <w:pPr>
        <w:rPr>
          <w:b/>
          <w:bCs/>
          <w:i/>
        </w:rPr>
      </w:pPr>
    </w:p>
    <w:tbl>
      <w:tblPr>
        <w:tblpPr w:leftFromText="180" w:rightFromText="180" w:vertAnchor="page" w:horzAnchor="margin" w:tblpXSpec="center" w:tblpY="2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8"/>
        <w:gridCol w:w="1260"/>
        <w:gridCol w:w="1440"/>
        <w:gridCol w:w="1440"/>
        <w:gridCol w:w="1260"/>
        <w:gridCol w:w="1453"/>
      </w:tblGrid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ind w:left="54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 xml:space="preserve">Режимные </w:t>
            </w:r>
          </w:p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>моменты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>1 младшая группа</w:t>
            </w:r>
          </w:p>
          <w:p w:rsidR="000B7485" w:rsidRDefault="000B7485" w:rsidP="00DA04B7">
            <w:pPr>
              <w:adjustRightInd w:val="0"/>
            </w:pPr>
          </w:p>
        </w:tc>
        <w:tc>
          <w:tcPr>
            <w:tcW w:w="1440" w:type="dxa"/>
          </w:tcPr>
          <w:p w:rsidR="000B7485" w:rsidRDefault="000B7485" w:rsidP="00DA04B7">
            <w:pPr>
              <w:adjustRightInd w:val="0"/>
            </w:pPr>
            <w:r w:rsidRPr="0029302B">
              <w:rPr>
                <w:i/>
                <w:sz w:val="18"/>
                <w:szCs w:val="18"/>
              </w:rPr>
              <w:t>2 младшая группа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 xml:space="preserve">Средняя </w:t>
            </w:r>
          </w:p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>группа</w:t>
            </w:r>
          </w:p>
          <w:p w:rsidR="000B7485" w:rsidRDefault="000B7485" w:rsidP="00DA04B7">
            <w:pPr>
              <w:adjustRightInd w:val="0"/>
            </w:pP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 xml:space="preserve">Старшая </w:t>
            </w:r>
          </w:p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>группа</w:t>
            </w:r>
          </w:p>
          <w:p w:rsidR="000B7485" w:rsidRDefault="000B7485" w:rsidP="00DA04B7">
            <w:pPr>
              <w:adjustRightInd w:val="0"/>
            </w:pP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 xml:space="preserve">Подготовительная </w:t>
            </w:r>
          </w:p>
          <w:p w:rsidR="000B7485" w:rsidRPr="0029302B" w:rsidRDefault="000B7485" w:rsidP="00DA04B7">
            <w:pPr>
              <w:adjustRightInd w:val="0"/>
              <w:rPr>
                <w:i/>
                <w:sz w:val="18"/>
                <w:szCs w:val="18"/>
              </w:rPr>
            </w:pPr>
            <w:r w:rsidRPr="0029302B">
              <w:rPr>
                <w:i/>
                <w:sz w:val="18"/>
                <w:szCs w:val="18"/>
              </w:rPr>
              <w:t>группа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pStyle w:val="Default"/>
              <w:widowControl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 xml:space="preserve">Утренний прием (в теплую погоду на улице), осмотр детей, игры, индивидуальное общение воспитателя с детьми, дежурство, утренняя гимнастика </w:t>
            </w:r>
          </w:p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 xml:space="preserve">7.15.–8.20 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7.15.–8.10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7.15.–8.20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7.15.–8.30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7.15.–8.40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завтраку, первый завтрак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8.20-8.40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8.10-8.30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8.20-8.40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8.30-8.50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8.40-8.55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Игры и свободное общение детей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8.40-9.00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8.30-9.00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8.40-9.00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8.50-9.00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8.55-9.00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Образовательные ситуации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9.00-9.10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9.00-9.15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9.00-9.20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9.00-9.25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iCs/>
                <w:sz w:val="18"/>
                <w:szCs w:val="18"/>
              </w:rPr>
              <w:t>9.00-9.30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Самостоятельные игры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9.10-9.30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9.15- 9.45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9.20-9.50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9.25-9.55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9.30- 10.00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завтраку, второй завтрак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9.30-9.50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9.45-9.55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9.50-10.00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9.55- 10.05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10.00-10.10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прогулке, прогулка (наблюдения, игры, труд, экспериментирование, общение по интересам), воздушные, солнечные процедуры возвращение с прогулки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9.50- 11.20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9.55-12.00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10.00-12.10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10.05-12.25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10.10-12.35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обеду, обед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11.20-11.40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12.00-12.20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12.10-12.30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12.25-12.45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12.35-12.55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ко сну, дневной сон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11.40- 15.00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12.20-15.00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12.30-12.50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12.45-15.00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12.55-15.00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Постепенный подъём, пробуждающая гимнастика после сна, воздушные, водные процедуры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15.00-15.20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15.00-15.20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15.00-15.15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15.00-15.15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15.00-15.15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полднику, полдник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15.20-15.40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15.20-15.40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15.15-15.35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15.15-15.35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15.15-15.35</w:t>
            </w:r>
          </w:p>
        </w:tc>
      </w:tr>
      <w:tr w:rsidR="000B7485" w:rsidRPr="0029302B" w:rsidTr="00DA04B7">
        <w:trPr>
          <w:trHeight w:val="260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Игры, досуги, самостоятельная деятельность и общение по интересам и выбору детей (на улице)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15.40-16.30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15.40-16.30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15.35-16.30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15.35-16.30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15.35-16.30</w:t>
            </w:r>
          </w:p>
        </w:tc>
      </w:tr>
      <w:tr w:rsidR="000B7485" w:rsidRPr="0029302B" w:rsidTr="00DA04B7">
        <w:trPr>
          <w:trHeight w:val="277"/>
        </w:trPr>
        <w:tc>
          <w:tcPr>
            <w:tcW w:w="5508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Подготовка к прогулке, прогулка, взаимодействие с родителями, уход детей домой.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16.30-17.45.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16.30-17.45.</w:t>
            </w:r>
          </w:p>
        </w:tc>
        <w:tc>
          <w:tcPr>
            <w:tcW w:w="144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16.30-17.45.</w:t>
            </w:r>
          </w:p>
        </w:tc>
        <w:tc>
          <w:tcPr>
            <w:tcW w:w="1260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16.30-17.45.</w:t>
            </w:r>
          </w:p>
        </w:tc>
        <w:tc>
          <w:tcPr>
            <w:tcW w:w="1453" w:type="dxa"/>
          </w:tcPr>
          <w:p w:rsidR="000B7485" w:rsidRPr="0029302B" w:rsidRDefault="000B7485" w:rsidP="00DA04B7">
            <w:pPr>
              <w:adjustRightInd w:val="0"/>
              <w:rPr>
                <w:sz w:val="18"/>
                <w:szCs w:val="18"/>
              </w:rPr>
            </w:pPr>
            <w:r w:rsidRPr="0029302B">
              <w:rPr>
                <w:sz w:val="18"/>
                <w:szCs w:val="18"/>
              </w:rPr>
              <w:t>16.30-17.45.</w:t>
            </w:r>
          </w:p>
        </w:tc>
      </w:tr>
    </w:tbl>
    <w:p w:rsidR="000B7485" w:rsidRDefault="000B7485" w:rsidP="00AB6740"/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pStyle w:val="BodyText"/>
        <w:jc w:val="center"/>
        <w:rPr>
          <w:b/>
          <w:bCs/>
          <w:i/>
        </w:rPr>
      </w:pPr>
    </w:p>
    <w:p w:rsidR="000B7485" w:rsidRDefault="000B7485" w:rsidP="00AB6740">
      <w:pPr>
        <w:pStyle w:val="BodyText"/>
        <w:rPr>
          <w:b/>
          <w:bCs/>
          <w:i/>
        </w:rPr>
      </w:pPr>
    </w:p>
    <w:p w:rsidR="000B7485" w:rsidRDefault="000B7485" w:rsidP="00AB6740"/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rPr>
          <w:b/>
          <w:sz w:val="28"/>
          <w:szCs w:val="28"/>
        </w:rPr>
      </w:pPr>
    </w:p>
    <w:p w:rsidR="000B7485" w:rsidRPr="00207C7E" w:rsidRDefault="000B7485" w:rsidP="00AB6740">
      <w:pPr>
        <w:rPr>
          <w:b/>
          <w:sz w:val="28"/>
          <w:szCs w:val="28"/>
        </w:rPr>
      </w:pPr>
    </w:p>
    <w:p w:rsidR="000B7485" w:rsidRDefault="000B7485" w:rsidP="00AB6740">
      <w:pPr>
        <w:sectPr w:rsidR="000B7485">
          <w:pgSz w:w="16850" w:h="12410" w:orient="landscape"/>
          <w:pgMar w:top="960" w:right="360" w:bottom="1160" w:left="760" w:header="722" w:footer="974" w:gutter="0"/>
          <w:cols w:space="720"/>
        </w:sectPr>
      </w:pPr>
    </w:p>
    <w:p w:rsidR="000B7485" w:rsidRDefault="000B7485" w:rsidP="00AB6740">
      <w:pPr>
        <w:pStyle w:val="BodyText"/>
        <w:spacing w:before="8"/>
        <w:rPr>
          <w:i/>
          <w:sz w:val="20"/>
        </w:rPr>
      </w:pPr>
    </w:p>
    <w:p w:rsidR="000B7485" w:rsidRDefault="000B7485" w:rsidP="00AB6740">
      <w:pPr>
        <w:pStyle w:val="Heading1"/>
        <w:numPr>
          <w:ilvl w:val="0"/>
          <w:numId w:val="6"/>
        </w:numPr>
        <w:tabs>
          <w:tab w:val="left" w:pos="5431"/>
        </w:tabs>
        <w:spacing w:before="89" w:line="322" w:lineRule="exact"/>
      </w:pPr>
      <w:r>
        <w:t>6. Комплексно-тематическое</w:t>
      </w:r>
      <w:r>
        <w:rPr>
          <w:spacing w:val="62"/>
        </w:rPr>
        <w:t xml:space="preserve"> </w:t>
      </w:r>
      <w:r>
        <w:t>планирование</w:t>
      </w:r>
    </w:p>
    <w:p w:rsidR="000B7485" w:rsidRDefault="000B7485" w:rsidP="00AB6740">
      <w:pPr>
        <w:ind w:left="6373" w:right="3131" w:hanging="2775"/>
        <w:rPr>
          <w:b/>
          <w:sz w:val="28"/>
        </w:rPr>
      </w:pPr>
      <w:r>
        <w:rPr>
          <w:b/>
          <w:sz w:val="28"/>
        </w:rPr>
        <w:t>в МБДОУ «Детский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сад  № 3 «Ивушка»</w:t>
      </w:r>
      <w:r>
        <w:rPr>
          <w:b/>
          <w:spacing w:val="-67"/>
          <w:sz w:val="28"/>
        </w:rPr>
        <w:t xml:space="preserve">          </w:t>
      </w:r>
      <w:r>
        <w:rPr>
          <w:b/>
          <w:sz w:val="28"/>
        </w:rPr>
        <w:t>на 2021-2022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0B7485" w:rsidRDefault="000B7485" w:rsidP="00AB6740">
      <w:pPr>
        <w:pStyle w:val="BodyText"/>
        <w:spacing w:before="1"/>
        <w:rPr>
          <w:b/>
        </w:rPr>
      </w:pPr>
    </w:p>
    <w:tbl>
      <w:tblPr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0"/>
        <w:gridCol w:w="1990"/>
        <w:gridCol w:w="2520"/>
        <w:gridCol w:w="2703"/>
        <w:gridCol w:w="2431"/>
        <w:gridCol w:w="3043"/>
      </w:tblGrid>
      <w:tr w:rsidR="000B7485" w:rsidTr="00DA04B7">
        <w:trPr>
          <w:trHeight w:val="8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8" w:lineRule="exact"/>
              <w:ind w:left="525" w:hanging="39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482" w:right="463" w:firstLine="43"/>
              <w:rPr>
                <w:b/>
                <w:sz w:val="26"/>
              </w:rPr>
            </w:pPr>
            <w:r>
              <w:rPr>
                <w:b/>
                <w:sz w:val="26"/>
              </w:rPr>
              <w:t>раннего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возраста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8" w:lineRule="exact"/>
              <w:ind w:left="753"/>
              <w:rPr>
                <w:b/>
                <w:sz w:val="26"/>
              </w:rPr>
            </w:pPr>
            <w:r>
              <w:rPr>
                <w:b/>
                <w:sz w:val="26"/>
              </w:rPr>
              <w:t>младшая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8" w:lineRule="exact"/>
              <w:ind w:left="883"/>
              <w:rPr>
                <w:b/>
                <w:sz w:val="26"/>
              </w:rPr>
            </w:pPr>
            <w:r>
              <w:rPr>
                <w:b/>
                <w:sz w:val="26"/>
              </w:rPr>
              <w:t>средняя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8" w:lineRule="exact"/>
              <w:ind w:left="713"/>
              <w:rPr>
                <w:b/>
                <w:sz w:val="26"/>
              </w:rPr>
            </w:pPr>
            <w:r>
              <w:rPr>
                <w:b/>
                <w:sz w:val="26"/>
              </w:rPr>
              <w:t>старшая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8" w:lineRule="exact"/>
              <w:ind w:left="444"/>
              <w:rPr>
                <w:b/>
                <w:sz w:val="26"/>
              </w:rPr>
            </w:pPr>
            <w:r>
              <w:rPr>
                <w:b/>
                <w:sz w:val="26"/>
              </w:rPr>
              <w:t>подготовительная</w:t>
            </w:r>
          </w:p>
        </w:tc>
      </w:tr>
      <w:tr w:rsidR="000B7485" w:rsidTr="00DA04B7">
        <w:trPr>
          <w:trHeight w:val="300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СЕНТЯБРЬ</w:t>
            </w:r>
          </w:p>
        </w:tc>
      </w:tr>
      <w:tr w:rsidR="000B7485" w:rsidTr="00DA04B7">
        <w:trPr>
          <w:trHeight w:val="1194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01.09.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10.09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Детский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сад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ind w:left="108" w:right="156"/>
              <w:rPr>
                <w:sz w:val="26"/>
              </w:rPr>
            </w:pPr>
            <w:r>
              <w:rPr>
                <w:sz w:val="26"/>
              </w:rPr>
              <w:t>До свидания, лето,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здравствуй,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сад!</w:t>
            </w:r>
          </w:p>
          <w:p w:rsidR="000B7485" w:rsidRDefault="000B7485" w:rsidP="00DA04B7">
            <w:pPr>
              <w:pStyle w:val="TableParagraph"/>
              <w:spacing w:line="278" w:lineRule="exact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Мой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детский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сад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ind w:left="108" w:right="339"/>
              <w:rPr>
                <w:sz w:val="26"/>
              </w:rPr>
            </w:pPr>
            <w:r>
              <w:rPr>
                <w:sz w:val="26"/>
              </w:rPr>
              <w:t>До свидания, лето,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здравствуй,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сад!</w:t>
            </w:r>
          </w:p>
          <w:p w:rsidR="000B7485" w:rsidRDefault="000B7485" w:rsidP="00DA04B7">
            <w:pPr>
              <w:pStyle w:val="TableParagraph"/>
              <w:spacing w:line="27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Мой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детский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сад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ind w:left="110" w:right="230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свидания,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лето,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здравствуй,</w:t>
            </w:r>
          </w:p>
          <w:p w:rsidR="000B7485" w:rsidRDefault="000B7485" w:rsidP="00DA04B7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детский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сад!</w:t>
            </w:r>
          </w:p>
          <w:p w:rsidR="000B7485" w:rsidRDefault="000B7485" w:rsidP="00DA04B7">
            <w:pPr>
              <w:pStyle w:val="TableParagraph"/>
              <w:spacing w:line="27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Мой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детский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сад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свидания,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лето,</w:t>
            </w:r>
          </w:p>
          <w:p w:rsidR="000B7485" w:rsidRDefault="000B7485" w:rsidP="00DA04B7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здравствуй,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сад!</w:t>
            </w:r>
          </w:p>
          <w:p w:rsidR="000B7485" w:rsidRDefault="000B7485" w:rsidP="00DA04B7">
            <w:pPr>
              <w:pStyle w:val="TableParagraph"/>
              <w:spacing w:before="6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Мой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детский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сад</w:t>
            </w:r>
            <w:r>
              <w:rPr>
                <w:b/>
                <w:sz w:val="26"/>
              </w:rPr>
              <w:t>)</w:t>
            </w:r>
          </w:p>
        </w:tc>
      </w:tr>
      <w:tr w:rsidR="000B7485" w:rsidTr="00DA04B7">
        <w:trPr>
          <w:trHeight w:val="2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13.09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30.09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ОКТЯБРЬ</w:t>
            </w:r>
          </w:p>
        </w:tc>
      </w:tr>
      <w:tr w:rsidR="000B7485" w:rsidTr="00DA04B7">
        <w:trPr>
          <w:trHeight w:val="8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01.10.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15.10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Моя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моя семья</w:t>
            </w:r>
          </w:p>
          <w:p w:rsidR="000B7485" w:rsidRDefault="000B7485" w:rsidP="00DA04B7">
            <w:pPr>
              <w:pStyle w:val="TableParagraph"/>
              <w:spacing w:line="300" w:lineRule="exact"/>
              <w:ind w:left="108" w:right="44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(«Моя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семья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корни»)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моя семья</w:t>
            </w:r>
          </w:p>
          <w:p w:rsidR="000B7485" w:rsidRDefault="000B7485" w:rsidP="00DA04B7">
            <w:pPr>
              <w:pStyle w:val="TableParagraph"/>
              <w:spacing w:line="300" w:lineRule="exact"/>
              <w:ind w:left="108" w:right="561" w:firstLine="6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(«Моя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семья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корни»)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моя семья</w:t>
            </w:r>
          </w:p>
          <w:p w:rsidR="000B7485" w:rsidRDefault="000B7485" w:rsidP="00DA04B7">
            <w:pPr>
              <w:pStyle w:val="TableParagraph"/>
              <w:spacing w:line="300" w:lineRule="exact"/>
              <w:ind w:left="110" w:right="3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(«Моя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семья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корни»)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моя семья</w:t>
            </w:r>
          </w:p>
          <w:p w:rsidR="000B7485" w:rsidRDefault="000B7485" w:rsidP="00DA04B7">
            <w:pPr>
              <w:pStyle w:val="TableParagraph"/>
              <w:spacing w:line="300" w:lineRule="exact"/>
              <w:ind w:left="108" w:right="901" w:firstLine="6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(«Моя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семья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корни»)</w:t>
            </w:r>
          </w:p>
        </w:tc>
      </w:tr>
      <w:tr w:rsidR="000B7485" w:rsidTr="00DA04B7">
        <w:trPr>
          <w:trHeight w:val="5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18.10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29.10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0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 моя</w:t>
            </w:r>
          </w:p>
          <w:p w:rsidR="000B7485" w:rsidRDefault="000B7485" w:rsidP="00DA04B7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страна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Мой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 моя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5" w:right="68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НОЯБРЬ</w:t>
            </w:r>
          </w:p>
        </w:tc>
      </w:tr>
      <w:tr w:rsidR="000B7485" w:rsidTr="00DA04B7">
        <w:trPr>
          <w:trHeight w:val="2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01.11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12.11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</w:p>
        </w:tc>
      </w:tr>
      <w:tr w:rsidR="000B7485" w:rsidTr="00DA04B7">
        <w:trPr>
          <w:trHeight w:val="2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15.11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30.11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друзья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друзья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друзья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друзья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друзья</w:t>
            </w:r>
          </w:p>
        </w:tc>
      </w:tr>
      <w:tr w:rsidR="000B7485" w:rsidTr="00DA04B7">
        <w:trPr>
          <w:trHeight w:val="300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ДЕКАБРЬ</w:t>
            </w:r>
          </w:p>
        </w:tc>
      </w:tr>
      <w:tr w:rsidR="000B7485" w:rsidTr="00DA04B7">
        <w:trPr>
          <w:trHeight w:val="8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01.12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10.12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ind w:left="108" w:right="845"/>
              <w:rPr>
                <w:b/>
                <w:i/>
                <w:sz w:val="26"/>
              </w:rPr>
            </w:pPr>
            <w:r>
              <w:rPr>
                <w:spacing w:val="-1"/>
                <w:sz w:val="26"/>
              </w:rPr>
              <w:t xml:space="preserve">Мир </w:t>
            </w:r>
            <w:r>
              <w:rPr>
                <w:sz w:val="26"/>
              </w:rPr>
              <w:t>природы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b/>
                <w:i/>
                <w:sz w:val="26"/>
              </w:rPr>
              <w:t>Природа</w:t>
            </w:r>
          </w:p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before="1"/>
              <w:ind w:left="108"/>
              <w:rPr>
                <w:b/>
                <w:i/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b/>
                <w:i/>
                <w:sz w:val="26"/>
              </w:rPr>
              <w:t>Природа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ind w:left="110" w:right="766"/>
              <w:rPr>
                <w:b/>
                <w:i/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b/>
                <w:i/>
                <w:sz w:val="26"/>
              </w:rPr>
              <w:t>Природа</w:t>
            </w:r>
          </w:p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before="1"/>
              <w:ind w:left="108"/>
              <w:rPr>
                <w:b/>
                <w:i/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b/>
                <w:i/>
                <w:sz w:val="26"/>
              </w:rPr>
              <w:t>Природа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Белогорья)</w:t>
            </w:r>
          </w:p>
        </w:tc>
      </w:tr>
      <w:tr w:rsidR="000B7485" w:rsidTr="00DA04B7">
        <w:trPr>
          <w:trHeight w:val="2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13.12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30.12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ЯНВАРЬ</w:t>
            </w:r>
          </w:p>
        </w:tc>
      </w:tr>
      <w:tr w:rsidR="000B7485" w:rsidTr="00DA04B7">
        <w:trPr>
          <w:trHeight w:val="2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31.12.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09.01.</w:t>
            </w:r>
          </w:p>
        </w:tc>
        <w:tc>
          <w:tcPr>
            <w:tcW w:w="12687" w:type="dxa"/>
            <w:gridSpan w:val="5"/>
          </w:tcPr>
          <w:p w:rsidR="000B7485" w:rsidRDefault="000B7485" w:rsidP="00DA04B7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Ы</w:t>
            </w:r>
          </w:p>
        </w:tc>
      </w:tr>
      <w:tr w:rsidR="000B7485" w:rsidTr="00DA04B7">
        <w:trPr>
          <w:trHeight w:val="8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10.01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21.01.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ind w:right="16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растений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line="300" w:lineRule="atLeast"/>
              <w:ind w:left="108" w:right="23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животных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растений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line="300" w:lineRule="atLeast"/>
              <w:ind w:left="108" w:right="15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 животных 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растений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line="300" w:lineRule="atLeast"/>
              <w:ind w:left="110" w:right="12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 животных и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растений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</w:p>
          <w:p w:rsidR="000B7485" w:rsidRDefault="000B7485" w:rsidP="00DA04B7">
            <w:pPr>
              <w:pStyle w:val="TableParagraph"/>
              <w:spacing w:line="300" w:lineRule="atLeast"/>
              <w:ind w:left="108" w:right="48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 животных 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растений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Белогорья)</w:t>
            </w:r>
          </w:p>
        </w:tc>
      </w:tr>
    </w:tbl>
    <w:p w:rsidR="000B7485" w:rsidRDefault="000B7485" w:rsidP="00AB6740">
      <w:pPr>
        <w:spacing w:line="300" w:lineRule="atLeast"/>
        <w:rPr>
          <w:sz w:val="26"/>
        </w:rPr>
        <w:sectPr w:rsidR="000B7485">
          <w:headerReference w:type="default" r:id="rId14"/>
          <w:footerReference w:type="default" r:id="rId15"/>
          <w:pgSz w:w="16850" w:h="12410" w:orient="landscape"/>
          <w:pgMar w:top="960" w:right="360" w:bottom="1160" w:left="760" w:header="722" w:footer="974" w:gutter="0"/>
          <w:cols w:space="720"/>
        </w:sectPr>
      </w:pPr>
    </w:p>
    <w:tbl>
      <w:tblPr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0"/>
        <w:gridCol w:w="1990"/>
        <w:gridCol w:w="2520"/>
        <w:gridCol w:w="2703"/>
        <w:gridCol w:w="2431"/>
        <w:gridCol w:w="3043"/>
      </w:tblGrid>
      <w:tr w:rsidR="000B7485" w:rsidTr="00DA04B7">
        <w:trPr>
          <w:trHeight w:val="300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ind w:left="0"/>
            </w:pP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ind w:left="0"/>
            </w:pP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before="2" w:line="278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ind w:left="0"/>
            </w:pP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before="2" w:line="278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Белогорья)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ind w:left="0"/>
            </w:pPr>
          </w:p>
        </w:tc>
      </w:tr>
      <w:tr w:rsidR="000B7485" w:rsidTr="00DA04B7">
        <w:trPr>
          <w:trHeight w:val="2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24.01.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31.01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Зима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Зима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Зима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Зима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Зима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5" w:right="68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ФЕВРАЛЬ</w:t>
            </w:r>
          </w:p>
        </w:tc>
      </w:tr>
      <w:tr w:rsidR="000B7485" w:rsidTr="00DA04B7">
        <w:trPr>
          <w:trHeight w:val="1494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01.02.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11.02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tabs>
                <w:tab w:val="left" w:pos="1374"/>
              </w:tabs>
              <w:spacing w:line="242" w:lineRule="auto"/>
              <w:ind w:left="108" w:right="96"/>
              <w:jc w:val="both"/>
              <w:rPr>
                <w:b/>
                <w:i/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взрослых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(Мир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профессий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труда</w:t>
            </w:r>
            <w:r>
              <w:rPr>
                <w:b/>
                <w:i/>
                <w:spacing w:val="2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жителей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08" w:right="843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Белгородской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области)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</w:p>
          <w:p w:rsidR="000B7485" w:rsidRDefault="000B7485" w:rsidP="00DA04B7">
            <w:pPr>
              <w:pStyle w:val="TableParagraph"/>
              <w:tabs>
                <w:tab w:val="left" w:pos="960"/>
                <w:tab w:val="left" w:pos="1494"/>
                <w:tab w:val="left" w:pos="2450"/>
              </w:tabs>
              <w:spacing w:before="6"/>
              <w:ind w:left="108" w:right="9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</w:t>
            </w:r>
            <w:r>
              <w:rPr>
                <w:b/>
                <w:i/>
                <w:sz w:val="26"/>
              </w:rPr>
              <w:tab/>
              <w:t>профессий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5"/>
                <w:sz w:val="26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труда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1"/>
                <w:sz w:val="26"/>
              </w:rPr>
              <w:t>жителей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08" w:right="1026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Белгородской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области)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42" w:lineRule="auto"/>
              <w:ind w:left="110" w:right="93"/>
              <w:jc w:val="both"/>
              <w:rPr>
                <w:b/>
                <w:i/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(Мир профессий 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труда</w:t>
            </w:r>
            <w:r>
              <w:rPr>
                <w:b/>
                <w:i/>
                <w:spacing w:val="6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жителей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10" w:right="752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Белгородской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области)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</w:p>
          <w:p w:rsidR="000B7485" w:rsidRDefault="000B7485" w:rsidP="00DA04B7">
            <w:pPr>
              <w:pStyle w:val="TableParagraph"/>
              <w:tabs>
                <w:tab w:val="left" w:pos="1833"/>
              </w:tabs>
              <w:spacing w:before="6"/>
              <w:ind w:left="108" w:right="93" w:firstLine="64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(Мир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профессий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труда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1"/>
                <w:sz w:val="26"/>
              </w:rPr>
              <w:t>жителей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Белгородской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области)</w:t>
            </w:r>
          </w:p>
        </w:tc>
      </w:tr>
      <w:tr w:rsidR="000B7485" w:rsidTr="00DA04B7">
        <w:trPr>
          <w:trHeight w:val="590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14.02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28.02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Папин</w:t>
            </w:r>
          </w:p>
          <w:p w:rsidR="000B7485" w:rsidRDefault="000B7485" w:rsidP="00DA04B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праздник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</w:p>
          <w:p w:rsidR="000B7485" w:rsidRDefault="000B7485" w:rsidP="00DA04B7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</w:p>
          <w:p w:rsidR="000B7485" w:rsidRDefault="000B7485" w:rsidP="00DA04B7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</w:p>
          <w:p w:rsidR="000B7485" w:rsidRDefault="000B7485" w:rsidP="00DA04B7"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</w:p>
          <w:p w:rsidR="000B7485" w:rsidRDefault="000B7485" w:rsidP="00DA04B7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МАРТ</w:t>
            </w:r>
          </w:p>
        </w:tc>
      </w:tr>
      <w:tr w:rsidR="000B7485" w:rsidTr="00DA04B7">
        <w:trPr>
          <w:trHeight w:val="5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01.03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11.03.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Мамин</w:t>
            </w:r>
          </w:p>
          <w:p w:rsidR="000B7485" w:rsidRDefault="000B7485" w:rsidP="00DA04B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праздник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</w:tr>
      <w:tr w:rsidR="000B7485" w:rsidTr="00DA04B7">
        <w:trPr>
          <w:trHeight w:val="2092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14.03.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31.03.</w:t>
            </w:r>
          </w:p>
        </w:tc>
        <w:tc>
          <w:tcPr>
            <w:tcW w:w="1990" w:type="dxa"/>
          </w:tcPr>
          <w:p w:rsidR="000B7485" w:rsidRDefault="000B7485" w:rsidP="00DA04B7">
            <w:pPr>
              <w:pStyle w:val="TableParagraph"/>
              <w:ind w:right="791"/>
              <w:rPr>
                <w:sz w:val="26"/>
              </w:rPr>
            </w:pPr>
            <w:r>
              <w:rPr>
                <w:spacing w:val="-1"/>
                <w:sz w:val="26"/>
              </w:rPr>
              <w:t>Народная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игрушка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ind w:left="108" w:right="126"/>
              <w:rPr>
                <w:sz w:val="26"/>
              </w:rPr>
            </w:pPr>
            <w:r>
              <w:rPr>
                <w:sz w:val="26"/>
              </w:rPr>
              <w:t>Знакомство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</w:p>
          <w:p w:rsidR="000B7485" w:rsidRDefault="000B7485" w:rsidP="00DA04B7">
            <w:pPr>
              <w:pStyle w:val="TableParagraph"/>
              <w:ind w:left="108" w:right="174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промыслы 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ремесла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ind w:left="108" w:right="104"/>
              <w:rPr>
                <w:sz w:val="26"/>
              </w:rPr>
            </w:pPr>
            <w:r>
              <w:rPr>
                <w:sz w:val="26"/>
              </w:rPr>
              <w:t>Знакомство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</w:p>
          <w:p w:rsidR="000B7485" w:rsidRDefault="000B7485" w:rsidP="00DA04B7">
            <w:pPr>
              <w:pStyle w:val="TableParagraph"/>
              <w:ind w:left="108" w:right="192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промыслы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ремесла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42" w:lineRule="auto"/>
              <w:ind w:left="110" w:right="838"/>
              <w:rPr>
                <w:b/>
                <w:i/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промыслы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0B7485" w:rsidRDefault="000B7485" w:rsidP="00DA04B7">
            <w:pPr>
              <w:pStyle w:val="TableParagraph"/>
              <w:spacing w:line="269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ремесла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Белогорья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42" w:lineRule="auto"/>
              <w:ind w:left="108" w:right="173"/>
              <w:rPr>
                <w:b/>
                <w:i/>
                <w:sz w:val="26"/>
              </w:rPr>
            </w:pPr>
            <w:r>
              <w:rPr>
                <w:sz w:val="26"/>
              </w:rPr>
              <w:t>Знакомство с народной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r>
              <w:rPr>
                <w:b/>
                <w:i/>
                <w:sz w:val="26"/>
              </w:rPr>
              <w:t>Народные промыслы 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ремесла Белогорья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line="280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АПРЕЛЬ</w:t>
            </w:r>
          </w:p>
        </w:tc>
      </w:tr>
      <w:tr w:rsidR="000B7485" w:rsidTr="00DA04B7">
        <w:trPr>
          <w:trHeight w:val="2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01.04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15.04.</w:t>
            </w:r>
          </w:p>
        </w:tc>
        <w:tc>
          <w:tcPr>
            <w:tcW w:w="1990" w:type="dxa"/>
            <w:vMerge w:val="restart"/>
          </w:tcPr>
          <w:p w:rsidR="000B7485" w:rsidRDefault="000B7485" w:rsidP="00DA04B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2520" w:type="dxa"/>
            <w:vMerge w:val="restart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2703" w:type="dxa"/>
            <w:vMerge w:val="restart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Космос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Космос</w:t>
            </w:r>
          </w:p>
        </w:tc>
      </w:tr>
      <w:tr w:rsidR="000B7485" w:rsidTr="00DA04B7">
        <w:trPr>
          <w:trHeight w:val="2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18.04.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30.04.</w:t>
            </w:r>
          </w:p>
        </w:tc>
        <w:tc>
          <w:tcPr>
            <w:tcW w:w="1990" w:type="dxa"/>
            <w:vMerge/>
            <w:tcBorders>
              <w:top w:val="nil"/>
            </w:tcBorders>
          </w:tcPr>
          <w:p w:rsidR="000B7485" w:rsidRDefault="000B7485" w:rsidP="00DA04B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0B7485" w:rsidRDefault="000B7485" w:rsidP="00DA04B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0B7485" w:rsidRDefault="000B7485" w:rsidP="00DA04B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</w:tr>
      <w:tr w:rsidR="000B7485" w:rsidTr="00DA04B7">
        <w:trPr>
          <w:trHeight w:val="299"/>
        </w:trPr>
        <w:tc>
          <w:tcPr>
            <w:tcW w:w="15277" w:type="dxa"/>
            <w:gridSpan w:val="6"/>
          </w:tcPr>
          <w:p w:rsidR="000B7485" w:rsidRDefault="000B7485" w:rsidP="00DA04B7">
            <w:pPr>
              <w:pStyle w:val="TableParagraph"/>
              <w:spacing w:before="2" w:line="278" w:lineRule="exact"/>
              <w:ind w:left="6906" w:right="68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МАЙ</w:t>
            </w:r>
          </w:p>
        </w:tc>
      </w:tr>
      <w:tr w:rsidR="000B7485" w:rsidTr="00DA04B7">
        <w:trPr>
          <w:trHeight w:val="897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04.05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13.05.</w:t>
            </w:r>
          </w:p>
        </w:tc>
        <w:tc>
          <w:tcPr>
            <w:tcW w:w="1990" w:type="dxa"/>
            <w:vMerge w:val="restart"/>
          </w:tcPr>
          <w:p w:rsidR="000B7485" w:rsidRDefault="000B7485" w:rsidP="00DA04B7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Лето</w:t>
            </w: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08" w:right="75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(Герои земли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Белгородской)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08" w:right="94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(Герои земли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Белгородской)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110" w:right="66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(Герои земли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Белгородской)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2" w:lineRule="exact"/>
              <w:ind w:left="771" w:firstLine="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  <w:p w:rsidR="000B7485" w:rsidRDefault="000B7485" w:rsidP="00DA04B7">
            <w:pPr>
              <w:pStyle w:val="TableParagraph"/>
              <w:spacing w:line="298" w:lineRule="exact"/>
              <w:ind w:left="704" w:right="684" w:firstLine="6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(Герои земли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Белгородской)</w:t>
            </w:r>
          </w:p>
        </w:tc>
      </w:tr>
      <w:tr w:rsidR="000B7485" w:rsidTr="00DA04B7">
        <w:trPr>
          <w:trHeight w:val="599"/>
        </w:trPr>
        <w:tc>
          <w:tcPr>
            <w:tcW w:w="2590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16.05.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31.05.</w:t>
            </w:r>
          </w:p>
        </w:tc>
        <w:tc>
          <w:tcPr>
            <w:tcW w:w="1990" w:type="dxa"/>
            <w:vMerge/>
            <w:tcBorders>
              <w:top w:val="nil"/>
            </w:tcBorders>
          </w:tcPr>
          <w:p w:rsidR="000B7485" w:rsidRDefault="000B7485" w:rsidP="00DA04B7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Лето</w:t>
            </w:r>
          </w:p>
        </w:tc>
        <w:tc>
          <w:tcPr>
            <w:tcW w:w="270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Лето</w:t>
            </w:r>
          </w:p>
        </w:tc>
        <w:tc>
          <w:tcPr>
            <w:tcW w:w="2431" w:type="dxa"/>
          </w:tcPr>
          <w:p w:rsidR="000B7485" w:rsidRDefault="000B7485" w:rsidP="00DA04B7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Лето</w:t>
            </w:r>
          </w:p>
        </w:tc>
        <w:tc>
          <w:tcPr>
            <w:tcW w:w="3043" w:type="dxa"/>
          </w:tcPr>
          <w:p w:rsidR="000B7485" w:rsidRDefault="000B7485" w:rsidP="00DA04B7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свидания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</w:p>
          <w:p w:rsidR="000B7485" w:rsidRDefault="000B7485" w:rsidP="00DA04B7">
            <w:pPr>
              <w:pStyle w:val="TableParagraph"/>
              <w:spacing w:before="1"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сад!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Здравствуй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школа!</w:t>
            </w:r>
          </w:p>
        </w:tc>
      </w:tr>
    </w:tbl>
    <w:p w:rsidR="000B7485" w:rsidRDefault="000B7485" w:rsidP="00AB6740">
      <w:pPr>
        <w:spacing w:before="4"/>
        <w:ind w:left="231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летний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период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сад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работает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каникулярном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режиме</w:t>
      </w:r>
    </w:p>
    <w:p w:rsidR="000B7485" w:rsidRDefault="000B7485">
      <w:pPr>
        <w:spacing w:line="246" w:lineRule="exact"/>
        <w:jc w:val="center"/>
        <w:sectPr w:rsidR="000B7485">
          <w:pgSz w:w="16850" w:h="12410" w:orient="landscape"/>
          <w:pgMar w:top="960" w:right="400" w:bottom="1160" w:left="880" w:header="722" w:footer="974" w:gutter="0"/>
          <w:cols w:space="720"/>
        </w:sectPr>
      </w:pPr>
    </w:p>
    <w:p w:rsidR="000B7485" w:rsidRDefault="000B7485" w:rsidP="002977FF">
      <w:pPr>
        <w:pStyle w:val="Heading1"/>
        <w:spacing w:before="79"/>
        <w:ind w:left="220"/>
      </w:pPr>
      <w:r>
        <w:t xml:space="preserve"> 7. Расписание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парциальных</w:t>
      </w:r>
      <w:r>
        <w:rPr>
          <w:spacing w:val="-5"/>
        </w:rPr>
        <w:t xml:space="preserve"> </w:t>
      </w:r>
      <w:r>
        <w:t>программ</w:t>
      </w:r>
    </w:p>
    <w:p w:rsidR="000B7485" w:rsidRDefault="000B7485" w:rsidP="00AB6740">
      <w:pPr>
        <w:spacing w:line="264" w:lineRule="exact"/>
        <w:jc w:val="center"/>
        <w:rPr>
          <w:b/>
          <w:sz w:val="28"/>
          <w:szCs w:val="28"/>
        </w:rPr>
      </w:pPr>
    </w:p>
    <w:p w:rsidR="000B7485" w:rsidRPr="002376C3" w:rsidRDefault="000B7485" w:rsidP="00AB6740">
      <w:pPr>
        <w:pStyle w:val="ListParagraph"/>
        <w:numPr>
          <w:ilvl w:val="0"/>
          <w:numId w:val="8"/>
        </w:numPr>
        <w:tabs>
          <w:tab w:val="left" w:pos="1634"/>
          <w:tab w:val="left" w:pos="9489"/>
        </w:tabs>
        <w:spacing w:after="16"/>
        <w:ind w:right="115"/>
        <w:rPr>
          <w:i/>
          <w:sz w:val="24"/>
        </w:rPr>
      </w:pPr>
      <w:r>
        <w:rPr>
          <w:i/>
          <w:sz w:val="28"/>
        </w:rPr>
        <w:t>Парциальная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«Мир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Белогорья,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мои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 xml:space="preserve">друзья», под редакцией </w:t>
      </w:r>
      <w:r>
        <w:rPr>
          <w:i/>
          <w:spacing w:val="-1"/>
          <w:sz w:val="28"/>
        </w:rPr>
        <w:t>Л.В.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Серых,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Л.Н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Волошина.</w:t>
      </w:r>
    </w:p>
    <w:p w:rsidR="000B7485" w:rsidRDefault="000B7485" w:rsidP="00AB6740">
      <w:pPr>
        <w:pStyle w:val="BodyText"/>
        <w:ind w:left="217" w:firstLine="566"/>
      </w:pPr>
      <w:r w:rsidRPr="002376C3">
        <w:t>Занятия</w:t>
      </w:r>
      <w:r w:rsidRPr="002376C3">
        <w:rPr>
          <w:spacing w:val="54"/>
        </w:rPr>
        <w:t xml:space="preserve"> </w:t>
      </w:r>
      <w:r w:rsidRPr="002376C3">
        <w:t>включены</w:t>
      </w:r>
      <w:r w:rsidRPr="002376C3">
        <w:rPr>
          <w:spacing w:val="53"/>
        </w:rPr>
        <w:t xml:space="preserve"> </w:t>
      </w:r>
      <w:r w:rsidRPr="002376C3">
        <w:t>в</w:t>
      </w:r>
      <w:r w:rsidRPr="002376C3">
        <w:rPr>
          <w:spacing w:val="53"/>
        </w:rPr>
        <w:t xml:space="preserve"> </w:t>
      </w:r>
      <w:r w:rsidRPr="002376C3">
        <w:t>тематическое</w:t>
      </w:r>
      <w:r w:rsidRPr="002376C3">
        <w:rPr>
          <w:spacing w:val="51"/>
        </w:rPr>
        <w:t xml:space="preserve"> </w:t>
      </w:r>
      <w:r w:rsidRPr="002376C3">
        <w:t>планирование</w:t>
      </w:r>
      <w:r w:rsidRPr="002376C3">
        <w:rPr>
          <w:spacing w:val="52"/>
        </w:rPr>
        <w:t xml:space="preserve"> </w:t>
      </w:r>
      <w:r w:rsidRPr="002376C3">
        <w:t>раздела</w:t>
      </w:r>
      <w:r w:rsidRPr="002376C3">
        <w:rPr>
          <w:spacing w:val="53"/>
        </w:rPr>
        <w:t xml:space="preserve"> </w:t>
      </w:r>
      <w:r w:rsidRPr="002376C3">
        <w:t>«</w:t>
      </w:r>
      <w:r>
        <w:t>Социально-коммуникативное развитие</w:t>
      </w:r>
      <w:r w:rsidRPr="002376C3">
        <w:t xml:space="preserve">» </w:t>
      </w:r>
      <w:r>
        <w:t>и</w:t>
      </w:r>
      <w:r>
        <w:rPr>
          <w:spacing w:val="42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раз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 в группах:</w:t>
      </w:r>
      <w:r>
        <w:rPr>
          <w:spacing w:val="21"/>
        </w:rPr>
        <w:t xml:space="preserve"> </w:t>
      </w:r>
      <w:r>
        <w:t>младшей, средней, старшей,</w:t>
      </w:r>
      <w:r>
        <w:rPr>
          <w:spacing w:val="-67"/>
        </w:rPr>
        <w:t xml:space="preserve"> </w:t>
      </w:r>
      <w:r>
        <w:t>подготовительной.</w:t>
      </w:r>
    </w:p>
    <w:p w:rsidR="000B7485" w:rsidRPr="002376C3" w:rsidRDefault="000B7485" w:rsidP="00AB6740">
      <w:pPr>
        <w:spacing w:line="264" w:lineRule="exact"/>
        <w:jc w:val="center"/>
        <w:rPr>
          <w:b/>
          <w:sz w:val="28"/>
          <w:szCs w:val="28"/>
        </w:rPr>
      </w:pP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7"/>
        <w:gridCol w:w="2557"/>
        <w:gridCol w:w="3233"/>
      </w:tblGrid>
      <w:tr w:rsidR="000B7485" w:rsidTr="002977FF">
        <w:tc>
          <w:tcPr>
            <w:tcW w:w="434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 xml:space="preserve">Название </w:t>
            </w:r>
          </w:p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парциальной  программы</w:t>
            </w: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3233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Дни недели</w:t>
            </w:r>
          </w:p>
        </w:tc>
      </w:tr>
      <w:tr w:rsidR="000B7485" w:rsidRPr="00787FBC" w:rsidTr="002977FF">
        <w:tc>
          <w:tcPr>
            <w:tcW w:w="434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«Мир Белогорья, я и мои друзья»</w:t>
            </w: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Младшая</w:t>
            </w:r>
          </w:p>
        </w:tc>
        <w:tc>
          <w:tcPr>
            <w:tcW w:w="3233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</w:t>
            </w:r>
            <w:r w:rsidRPr="005B531B">
              <w:rPr>
                <w:sz w:val="24"/>
                <w:szCs w:val="24"/>
              </w:rPr>
              <w:t>15.45.-16.00</w:t>
            </w:r>
          </w:p>
        </w:tc>
      </w:tr>
      <w:tr w:rsidR="000B7485" w:rsidRPr="00787FBC" w:rsidTr="002977FF">
        <w:tc>
          <w:tcPr>
            <w:tcW w:w="434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Средняя</w:t>
            </w:r>
          </w:p>
        </w:tc>
        <w:tc>
          <w:tcPr>
            <w:tcW w:w="3233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Понедельник </w:t>
            </w:r>
            <w:r w:rsidRPr="005B531B">
              <w:rPr>
                <w:sz w:val="24"/>
                <w:szCs w:val="24"/>
              </w:rPr>
              <w:t>15.45.-16.0</w:t>
            </w:r>
            <w:r>
              <w:rPr>
                <w:sz w:val="24"/>
                <w:szCs w:val="24"/>
              </w:rPr>
              <w:t>5</w:t>
            </w:r>
          </w:p>
        </w:tc>
      </w:tr>
      <w:tr w:rsidR="000B7485" w:rsidRPr="00787FBC" w:rsidTr="002977FF">
        <w:tc>
          <w:tcPr>
            <w:tcW w:w="434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Старшая</w:t>
            </w:r>
          </w:p>
        </w:tc>
        <w:tc>
          <w:tcPr>
            <w:tcW w:w="3233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Четверг </w:t>
            </w:r>
            <w:r w:rsidRPr="005B531B">
              <w:rPr>
                <w:sz w:val="24"/>
              </w:rPr>
              <w:t>15.45-</w:t>
            </w:r>
            <w:r w:rsidRPr="005B531B">
              <w:rPr>
                <w:spacing w:val="-1"/>
                <w:sz w:val="24"/>
              </w:rPr>
              <w:t xml:space="preserve"> </w:t>
            </w:r>
            <w:r w:rsidRPr="005B531B">
              <w:rPr>
                <w:sz w:val="24"/>
              </w:rPr>
              <w:t>16.10</w:t>
            </w:r>
            <w:r>
              <w:rPr>
                <w:i/>
                <w:sz w:val="24"/>
              </w:rPr>
              <w:t xml:space="preserve"> </w:t>
            </w:r>
          </w:p>
        </w:tc>
      </w:tr>
      <w:tr w:rsidR="000B7485" w:rsidRPr="00787FBC" w:rsidTr="002977FF">
        <w:tc>
          <w:tcPr>
            <w:tcW w:w="434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3233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Вторник </w:t>
            </w:r>
            <w:r w:rsidRPr="005B531B">
              <w:rPr>
                <w:sz w:val="24"/>
              </w:rPr>
              <w:t>15.45-</w:t>
            </w:r>
            <w:r w:rsidRPr="005B531B">
              <w:rPr>
                <w:spacing w:val="-1"/>
                <w:sz w:val="24"/>
              </w:rPr>
              <w:t xml:space="preserve"> </w:t>
            </w:r>
            <w:r w:rsidRPr="005B531B">
              <w:rPr>
                <w:sz w:val="24"/>
              </w:rPr>
              <w:t>16.15</w:t>
            </w:r>
          </w:p>
        </w:tc>
      </w:tr>
    </w:tbl>
    <w:p w:rsidR="000B7485" w:rsidRDefault="000B7485" w:rsidP="00AB6740">
      <w:pPr>
        <w:spacing w:line="264" w:lineRule="exact"/>
        <w:jc w:val="center"/>
        <w:rPr>
          <w:sz w:val="24"/>
          <w:szCs w:val="24"/>
        </w:rPr>
      </w:pPr>
    </w:p>
    <w:p w:rsidR="000B7485" w:rsidRDefault="000B7485" w:rsidP="00AB6740">
      <w:pPr>
        <w:pStyle w:val="ListParagraph"/>
        <w:numPr>
          <w:ilvl w:val="0"/>
          <w:numId w:val="8"/>
        </w:numPr>
        <w:tabs>
          <w:tab w:val="left" w:pos="926"/>
        </w:tabs>
        <w:ind w:right="117"/>
        <w:rPr>
          <w:i/>
          <w:sz w:val="24"/>
        </w:rPr>
      </w:pPr>
      <w:r>
        <w:rPr>
          <w:i/>
          <w:sz w:val="28"/>
        </w:rPr>
        <w:t>Парциальная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«Выходи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во </w:t>
      </w:r>
      <w:r>
        <w:rPr>
          <w:i/>
          <w:spacing w:val="-67"/>
          <w:sz w:val="28"/>
        </w:rPr>
        <w:t xml:space="preserve">    </w:t>
      </w:r>
      <w:r>
        <w:rPr>
          <w:i/>
          <w:sz w:val="28"/>
        </w:rPr>
        <w:t>двор»,  под редакцией Л.Н. Волошиной.</w:t>
      </w:r>
    </w:p>
    <w:p w:rsidR="000B7485" w:rsidRDefault="000B7485" w:rsidP="00AB6740">
      <w:pPr>
        <w:pStyle w:val="BodyText"/>
        <w:ind w:left="217" w:firstLine="566"/>
      </w:pPr>
      <w:r>
        <w:t>Занятия</w:t>
      </w:r>
      <w:r>
        <w:rPr>
          <w:spacing w:val="54"/>
        </w:rPr>
        <w:t xml:space="preserve"> </w:t>
      </w:r>
      <w:r>
        <w:t>включены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тематическое</w:t>
      </w:r>
      <w:r>
        <w:rPr>
          <w:spacing w:val="51"/>
        </w:rPr>
        <w:t xml:space="preserve"> </w:t>
      </w:r>
      <w:r>
        <w:t>планирование</w:t>
      </w:r>
      <w:r>
        <w:rPr>
          <w:spacing w:val="52"/>
        </w:rPr>
        <w:t xml:space="preserve"> </w:t>
      </w:r>
      <w:r>
        <w:t>раздела</w:t>
      </w:r>
      <w:r>
        <w:rPr>
          <w:spacing w:val="53"/>
        </w:rPr>
        <w:t xml:space="preserve"> </w:t>
      </w:r>
      <w:r>
        <w:t>«Физическая</w:t>
      </w:r>
      <w:r>
        <w:rPr>
          <w:spacing w:val="-67"/>
        </w:rPr>
        <w:t xml:space="preserve"> </w:t>
      </w:r>
      <w:r>
        <w:t>культура»</w:t>
      </w:r>
      <w:r>
        <w:rPr>
          <w:spacing w:val="17"/>
        </w:rPr>
        <w:t xml:space="preserve">    </w:t>
      </w:r>
      <w:r>
        <w:t>и</w:t>
      </w:r>
      <w:r>
        <w:rPr>
          <w:spacing w:val="42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раз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прогулке в группах:</w:t>
      </w:r>
      <w:r>
        <w:rPr>
          <w:spacing w:val="21"/>
        </w:rPr>
        <w:t xml:space="preserve"> </w:t>
      </w:r>
      <w:r>
        <w:t>младшей, средней, старшей,</w:t>
      </w:r>
      <w:r>
        <w:rPr>
          <w:spacing w:val="-67"/>
        </w:rPr>
        <w:t xml:space="preserve"> </w:t>
      </w:r>
      <w:r>
        <w:t>подготовительной.</w:t>
      </w:r>
    </w:p>
    <w:p w:rsidR="000B7485" w:rsidRDefault="000B7485" w:rsidP="00AB6740">
      <w:pPr>
        <w:spacing w:line="264" w:lineRule="exact"/>
        <w:jc w:val="center"/>
        <w:rPr>
          <w:sz w:val="24"/>
          <w:szCs w:val="24"/>
        </w:rPr>
      </w:pPr>
    </w:p>
    <w:tbl>
      <w:tblPr>
        <w:tblW w:w="0" w:type="auto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32"/>
        <w:gridCol w:w="2557"/>
        <w:gridCol w:w="3841"/>
      </w:tblGrid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 xml:space="preserve">Название </w:t>
            </w:r>
          </w:p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парциальной  программы</w:t>
            </w: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38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Дни недели</w:t>
            </w:r>
          </w:p>
        </w:tc>
      </w:tr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Выходи играть во двор</w:t>
            </w:r>
            <w:r w:rsidRPr="00B81EF1">
              <w:rPr>
                <w:sz w:val="28"/>
                <w:szCs w:val="28"/>
              </w:rPr>
              <w:t>»</w:t>
            </w: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раннего возраста</w:t>
            </w:r>
          </w:p>
        </w:tc>
        <w:tc>
          <w:tcPr>
            <w:tcW w:w="3841" w:type="dxa"/>
          </w:tcPr>
          <w:p w:rsidR="000B7485" w:rsidRPr="00B81EF1" w:rsidRDefault="000B7485" w:rsidP="0066125A">
            <w:pPr>
              <w:spacing w:line="264" w:lineRule="exact"/>
              <w:ind w:left="-1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Вторник 10.30.-10.40 </w:t>
            </w:r>
            <w:r w:rsidRPr="0066125A">
              <w:rPr>
                <w:sz w:val="24"/>
                <w:szCs w:val="24"/>
              </w:rPr>
              <w:t>(на улице)</w:t>
            </w:r>
          </w:p>
        </w:tc>
      </w:tr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Младшая</w:t>
            </w:r>
          </w:p>
        </w:tc>
        <w:tc>
          <w:tcPr>
            <w:tcW w:w="3841" w:type="dxa"/>
          </w:tcPr>
          <w:p w:rsidR="000B7485" w:rsidRPr="00B81EF1" w:rsidRDefault="000B7485" w:rsidP="0066125A">
            <w:pPr>
              <w:spacing w:line="264" w:lineRule="exact"/>
              <w:ind w:left="-117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10.30.-10.40 </w:t>
            </w:r>
            <w:r w:rsidRPr="0066125A">
              <w:rPr>
                <w:sz w:val="24"/>
                <w:szCs w:val="24"/>
              </w:rPr>
              <w:t>(на улице)</w:t>
            </w:r>
          </w:p>
        </w:tc>
      </w:tr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Средняя</w:t>
            </w:r>
          </w:p>
        </w:tc>
        <w:tc>
          <w:tcPr>
            <w:tcW w:w="38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10.30.-10.40 </w:t>
            </w:r>
            <w:r w:rsidRPr="0066125A">
              <w:rPr>
                <w:sz w:val="24"/>
                <w:szCs w:val="24"/>
              </w:rPr>
              <w:t>(на улице)</w:t>
            </w:r>
          </w:p>
        </w:tc>
      </w:tr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Старшая</w:t>
            </w:r>
          </w:p>
        </w:tc>
        <w:tc>
          <w:tcPr>
            <w:tcW w:w="38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10.30.-10.40 </w:t>
            </w:r>
            <w:r w:rsidRPr="0066125A">
              <w:rPr>
                <w:sz w:val="24"/>
                <w:szCs w:val="24"/>
              </w:rPr>
              <w:t>(на улице)</w:t>
            </w:r>
          </w:p>
        </w:tc>
      </w:tr>
      <w:tr w:rsidR="000B7485" w:rsidRPr="00B81EF1" w:rsidTr="002977FF">
        <w:tc>
          <w:tcPr>
            <w:tcW w:w="3832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38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10.30.-10.40 </w:t>
            </w:r>
            <w:r w:rsidRPr="0066125A">
              <w:rPr>
                <w:sz w:val="24"/>
                <w:szCs w:val="24"/>
              </w:rPr>
              <w:t>(на улице)</w:t>
            </w:r>
          </w:p>
        </w:tc>
      </w:tr>
    </w:tbl>
    <w:p w:rsidR="000B7485" w:rsidRDefault="000B7485" w:rsidP="00AB6740">
      <w:pPr>
        <w:spacing w:line="264" w:lineRule="exact"/>
        <w:jc w:val="center"/>
        <w:rPr>
          <w:sz w:val="24"/>
          <w:szCs w:val="24"/>
        </w:rPr>
      </w:pPr>
    </w:p>
    <w:p w:rsidR="000B7485" w:rsidRDefault="000B7485" w:rsidP="00AB6740">
      <w:pPr>
        <w:numPr>
          <w:ilvl w:val="0"/>
          <w:numId w:val="8"/>
        </w:numPr>
        <w:spacing w:before="194" w:line="237" w:lineRule="auto"/>
        <w:rPr>
          <w:i/>
          <w:sz w:val="28"/>
          <w:szCs w:val="28"/>
        </w:rPr>
      </w:pPr>
      <w:r>
        <w:rPr>
          <w:i/>
          <w:sz w:val="28"/>
        </w:rPr>
        <w:t>Парциальная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образования</w:t>
      </w:r>
      <w:r w:rsidRPr="002376C3">
        <w:rPr>
          <w:sz w:val="24"/>
          <w:szCs w:val="24"/>
        </w:rPr>
        <w:t xml:space="preserve"> </w:t>
      </w:r>
      <w:r w:rsidRPr="002376C3">
        <w:rPr>
          <w:i/>
          <w:sz w:val="28"/>
          <w:szCs w:val="28"/>
        </w:rPr>
        <w:t>для детей 5-7 лет «Экономическое воспитание дошкольников: формирование предпосылок финансовой грамотности» под редакцией Шатовой А.Д, Аксеновой Ю.А, Кириллова И.Л</w:t>
      </w:r>
    </w:p>
    <w:p w:rsidR="000B7485" w:rsidRPr="001D49F1" w:rsidRDefault="000B7485" w:rsidP="002977FF">
      <w:pPr>
        <w:pStyle w:val="BodyText"/>
        <w:ind w:left="550"/>
      </w:pPr>
      <w:r w:rsidRPr="002376C3">
        <w:t>Занятия</w:t>
      </w:r>
      <w:r w:rsidRPr="002376C3">
        <w:rPr>
          <w:spacing w:val="54"/>
        </w:rPr>
        <w:t xml:space="preserve"> </w:t>
      </w:r>
      <w:r w:rsidRPr="002376C3">
        <w:t>включены</w:t>
      </w:r>
      <w:r w:rsidRPr="002376C3">
        <w:rPr>
          <w:spacing w:val="53"/>
        </w:rPr>
        <w:t xml:space="preserve"> </w:t>
      </w:r>
      <w:r w:rsidRPr="002376C3">
        <w:t>в</w:t>
      </w:r>
      <w:r w:rsidRPr="002376C3">
        <w:rPr>
          <w:spacing w:val="53"/>
        </w:rPr>
        <w:t xml:space="preserve"> </w:t>
      </w:r>
      <w:r w:rsidRPr="002376C3">
        <w:t>тематическое</w:t>
      </w:r>
      <w:r w:rsidRPr="002376C3">
        <w:rPr>
          <w:spacing w:val="51"/>
        </w:rPr>
        <w:t xml:space="preserve"> </w:t>
      </w:r>
      <w:r w:rsidRPr="002376C3">
        <w:t>планирование</w:t>
      </w:r>
      <w:r w:rsidRPr="002376C3">
        <w:rPr>
          <w:spacing w:val="52"/>
        </w:rPr>
        <w:t xml:space="preserve"> </w:t>
      </w:r>
      <w:r w:rsidRPr="002376C3">
        <w:t>раздела</w:t>
      </w:r>
      <w:r w:rsidRPr="002376C3">
        <w:rPr>
          <w:spacing w:val="53"/>
        </w:rPr>
        <w:t xml:space="preserve"> </w:t>
      </w:r>
      <w:r w:rsidRPr="002376C3">
        <w:t>«</w:t>
      </w:r>
      <w:r>
        <w:t>Познавательное развитие</w:t>
      </w:r>
      <w:r w:rsidRPr="002376C3">
        <w:t xml:space="preserve">» </w:t>
      </w:r>
      <w:r>
        <w:t>и</w:t>
      </w:r>
      <w:r>
        <w:rPr>
          <w:spacing w:val="42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раз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месяц</w:t>
      </w:r>
      <w:r>
        <w:t xml:space="preserve"> в группах: старшей,</w:t>
      </w:r>
      <w:r>
        <w:rPr>
          <w:spacing w:val="-67"/>
        </w:rPr>
        <w:t xml:space="preserve"> </w:t>
      </w:r>
      <w:r>
        <w:t>подготовительной.</w:t>
      </w:r>
    </w:p>
    <w:p w:rsidR="000B7485" w:rsidRDefault="000B7485" w:rsidP="00AB6740">
      <w:pPr>
        <w:spacing w:line="264" w:lineRule="exact"/>
        <w:jc w:val="center"/>
        <w:rPr>
          <w:sz w:val="24"/>
          <w:szCs w:val="24"/>
        </w:rPr>
      </w:pPr>
    </w:p>
    <w:tbl>
      <w:tblPr>
        <w:tblW w:w="1016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8"/>
        <w:gridCol w:w="1549"/>
        <w:gridCol w:w="3341"/>
      </w:tblGrid>
      <w:tr w:rsidR="000B7485" w:rsidRPr="00B81EF1" w:rsidTr="002977FF">
        <w:tc>
          <w:tcPr>
            <w:tcW w:w="5278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 xml:space="preserve">Название </w:t>
            </w:r>
          </w:p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парциальной  программы</w:t>
            </w:r>
          </w:p>
        </w:tc>
        <w:tc>
          <w:tcPr>
            <w:tcW w:w="1549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33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B81EF1">
              <w:rPr>
                <w:b/>
                <w:sz w:val="28"/>
                <w:szCs w:val="28"/>
              </w:rPr>
              <w:t>Дни недели</w:t>
            </w:r>
          </w:p>
        </w:tc>
      </w:tr>
      <w:tr w:rsidR="000B7485" w:rsidRPr="00B81EF1" w:rsidTr="002977FF">
        <w:tc>
          <w:tcPr>
            <w:tcW w:w="5278" w:type="dxa"/>
          </w:tcPr>
          <w:p w:rsidR="000B7485" w:rsidRPr="00B72F81" w:rsidRDefault="000B7485" w:rsidP="00DA04B7">
            <w:pPr>
              <w:spacing w:line="264" w:lineRule="exact"/>
              <w:rPr>
                <w:sz w:val="28"/>
                <w:szCs w:val="28"/>
              </w:rPr>
            </w:pPr>
            <w:r w:rsidRPr="00B72F81">
              <w:rPr>
                <w:sz w:val="28"/>
                <w:szCs w:val="28"/>
              </w:rPr>
              <w:t>«Экономическое воспитание дошкольников: формирование предпосылок финансовой грамотности»</w:t>
            </w:r>
          </w:p>
        </w:tc>
        <w:tc>
          <w:tcPr>
            <w:tcW w:w="1549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Старшая</w:t>
            </w:r>
          </w:p>
        </w:tc>
        <w:tc>
          <w:tcPr>
            <w:tcW w:w="33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Понедельник </w:t>
            </w:r>
            <w:r w:rsidRPr="005B531B">
              <w:rPr>
                <w:sz w:val="24"/>
              </w:rPr>
              <w:t>15.45-</w:t>
            </w:r>
            <w:r w:rsidRPr="005B531B">
              <w:rPr>
                <w:spacing w:val="-1"/>
                <w:sz w:val="24"/>
              </w:rPr>
              <w:t xml:space="preserve"> </w:t>
            </w:r>
            <w:r w:rsidRPr="005B531B">
              <w:rPr>
                <w:sz w:val="24"/>
              </w:rPr>
              <w:t>16.10</w:t>
            </w:r>
            <w:r>
              <w:rPr>
                <w:i/>
                <w:sz w:val="24"/>
              </w:rPr>
              <w:t xml:space="preserve">  </w:t>
            </w:r>
            <w:r w:rsidRPr="0066125A">
              <w:rPr>
                <w:sz w:val="24"/>
              </w:rPr>
              <w:t>(один раз в месяц)</w:t>
            </w:r>
          </w:p>
        </w:tc>
      </w:tr>
      <w:tr w:rsidR="000B7485" w:rsidRPr="00B81EF1" w:rsidTr="002977FF">
        <w:tc>
          <w:tcPr>
            <w:tcW w:w="5278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B81EF1"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3341" w:type="dxa"/>
          </w:tcPr>
          <w:p w:rsidR="000B7485" w:rsidRPr="00B81EF1" w:rsidRDefault="000B7485" w:rsidP="00DA04B7">
            <w:pPr>
              <w:spacing w:line="264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Четверг </w:t>
            </w:r>
            <w:r w:rsidRPr="005B531B">
              <w:rPr>
                <w:sz w:val="24"/>
              </w:rPr>
              <w:t>15.45-</w:t>
            </w:r>
            <w:r w:rsidRPr="005B531B">
              <w:rPr>
                <w:spacing w:val="-1"/>
                <w:sz w:val="24"/>
              </w:rPr>
              <w:t xml:space="preserve"> </w:t>
            </w:r>
            <w:r w:rsidRPr="005B531B">
              <w:rPr>
                <w:sz w:val="24"/>
              </w:rPr>
              <w:t>16.15</w:t>
            </w:r>
            <w:r>
              <w:rPr>
                <w:sz w:val="24"/>
              </w:rPr>
              <w:t xml:space="preserve"> (один раз в месяц)</w:t>
            </w:r>
          </w:p>
        </w:tc>
      </w:tr>
    </w:tbl>
    <w:p w:rsidR="000B7485" w:rsidRPr="0040796F" w:rsidRDefault="000B7485" w:rsidP="0040796F">
      <w:pPr>
        <w:spacing w:line="264" w:lineRule="exact"/>
        <w:jc w:val="center"/>
        <w:rPr>
          <w:b/>
          <w:sz w:val="28"/>
          <w:szCs w:val="28"/>
        </w:rPr>
        <w:sectPr w:rsidR="000B7485" w:rsidRPr="0040796F" w:rsidSect="002977FF">
          <w:headerReference w:type="default" r:id="rId16"/>
          <w:footerReference w:type="default" r:id="rId17"/>
          <w:pgSz w:w="12410" w:h="16850"/>
          <w:pgMar w:top="960" w:right="1080" w:bottom="1160" w:left="780" w:header="722" w:footer="976" w:gutter="0"/>
          <w:cols w:space="720"/>
        </w:sectPr>
      </w:pPr>
    </w:p>
    <w:p w:rsidR="000B7485" w:rsidRPr="00A90608" w:rsidRDefault="000B7485" w:rsidP="00250781">
      <w:r>
        <w:pict>
          <v:shape id="_x0000_i1026" type="#_x0000_t75" style="width:460.5pt;height:10in">
            <v:imagedata r:id="rId18" o:title=""/>
          </v:shape>
        </w:pict>
      </w:r>
    </w:p>
    <w:sectPr w:rsidR="000B7485" w:rsidRPr="00A90608" w:rsidSect="00FD4D4C">
      <w:headerReference w:type="default" r:id="rId19"/>
      <w:footerReference w:type="default" r:id="rId20"/>
      <w:pgSz w:w="11910" w:h="16840"/>
      <w:pgMar w:top="1040" w:right="740" w:bottom="1160" w:left="1060" w:header="710" w:footer="9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485" w:rsidRDefault="000B7485" w:rsidP="00FD4D4C">
      <w:r>
        <w:separator/>
      </w:r>
    </w:p>
  </w:endnote>
  <w:endnote w:type="continuationSeparator" w:id="0">
    <w:p w:rsidR="000B7485" w:rsidRDefault="000B7485" w:rsidP="00FD4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9pt;margin-top:782.7pt;width:16.1pt;height:13.05pt;z-index:-251663360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4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4.1pt;margin-top:560.6pt;width:16.1pt;height:13.05pt;z-index:-251661312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9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23.45pt;margin-top:560.6pt;width:16.1pt;height:13.05pt;z-index:-251655168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13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09.3pt;margin-top:560.6pt;width:16.1pt;height:13.05pt;z-index:-251653120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15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86.2pt;margin-top:782.25pt;width:16.1pt;height:13.05pt;z-index:-251659264;mso-position-horizontal-relative:page;mso-position-vertical-relative:page" filled="f" stroked="f">
          <v:textbox style="mso-next-textbox:#_x0000_s2058"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16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0pt;margin-top:782.7pt;width:16.1pt;height:13.05pt;z-index:-251657216;mso-position-horizontal-relative:page;mso-position-vertical-relative:page" filled="f" stroked="f">
          <v:textbox style="mso-next-textbox:#_x0000_s2060" inset="0,0,0,0">
            <w:txbxContent>
              <w:p w:rsidR="000B7485" w:rsidRDefault="000B7485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noProof/>
                    <w:sz w:val="20"/>
                  </w:rPr>
                  <w:t>17</w:t>
                </w:r>
                <w:r>
                  <w:rPr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485" w:rsidRDefault="000B7485" w:rsidP="00FD4D4C">
      <w:r>
        <w:separator/>
      </w:r>
    </w:p>
  </w:footnote>
  <w:footnote w:type="continuationSeparator" w:id="0">
    <w:p w:rsidR="000B7485" w:rsidRDefault="000B7485" w:rsidP="00FD4D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pt;margin-top:34.5pt;width:478.5pt;height:19.5pt;z-index:-251664384;mso-position-horizontal-relative:page;mso-position-vertical-relative:page" filled="f" stroked="f">
          <v:textbox inset="0,0,0,0">
            <w:txbxContent>
              <w:p w:rsidR="000B7485" w:rsidRDefault="000B7485" w:rsidP="006C3149">
                <w:pPr>
                  <w:spacing w:before="10"/>
                  <w:ind w:left="2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МБДОУ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«Детский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сад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№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</w:t>
                </w:r>
                <w:r>
                  <w:rPr>
                    <w:spacing w:val="-2"/>
                    <w:sz w:val="20"/>
                  </w:rPr>
                  <w:t xml:space="preserve"> «Ивушка</w:t>
                </w:r>
                <w:r>
                  <w:rPr>
                    <w:sz w:val="20"/>
                  </w:rPr>
                  <w:t>» п. Прохоровка Прохоровского района 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pt;margin-top:35.1pt;width:616pt;height:12.9pt;z-index:-251662336;mso-position-horizontal-relative:page;mso-position-vertical-relative:page" filled="f" stroked="f">
          <v:textbox style="mso-next-textbox:#_x0000_s2051" inset="0,0,0,0">
            <w:txbxContent>
              <w:p w:rsidR="000B7485" w:rsidRDefault="000B7485" w:rsidP="008B21DC">
                <w:pPr>
                  <w:spacing w:before="11"/>
                  <w:ind w:left="20"/>
                  <w:jc w:val="center"/>
                </w:pPr>
                <w:r>
                  <w:t xml:space="preserve">                                МБДОУ</w:t>
                </w:r>
                <w:r>
                  <w:rPr>
                    <w:spacing w:val="-2"/>
                  </w:rPr>
                  <w:t xml:space="preserve"> </w:t>
                </w:r>
                <w:r>
                  <w:t>«Детский</w:t>
                </w:r>
                <w:r>
                  <w:rPr>
                    <w:spacing w:val="-1"/>
                  </w:rPr>
                  <w:t xml:space="preserve"> </w:t>
                </w:r>
                <w:r>
                  <w:t>сад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 xml:space="preserve"> </w:t>
                </w:r>
                <w:r>
                  <w:t>№</w:t>
                </w:r>
                <w:r>
                  <w:rPr>
                    <w:spacing w:val="-3"/>
                  </w:rPr>
                  <w:t xml:space="preserve"> </w:t>
                </w:r>
                <w:r>
                  <w:t>3</w:t>
                </w:r>
                <w:r>
                  <w:rPr>
                    <w:spacing w:val="-2"/>
                  </w:rPr>
                  <w:t xml:space="preserve">  «Ивушка»  п. Прохоровка Прохоровского района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0.5pt;margin-top:35.1pt;width:533.5pt;height:21.9pt;z-index:-251656192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1"/>
                  <w:ind w:left="20"/>
                </w:pPr>
                <w:r>
                  <w:t>МБДОУ</w:t>
                </w:r>
                <w:r>
                  <w:rPr>
                    <w:spacing w:val="-2"/>
                  </w:rPr>
                  <w:t xml:space="preserve"> </w:t>
                </w:r>
                <w:r>
                  <w:t>«Детский</w:t>
                </w:r>
                <w:r>
                  <w:rPr>
                    <w:spacing w:val="-1"/>
                  </w:rPr>
                  <w:t xml:space="preserve"> </w:t>
                </w:r>
                <w:r>
                  <w:t>сад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 xml:space="preserve"> </w:t>
                </w:r>
                <w:r>
                  <w:t>№</w:t>
                </w:r>
                <w:r>
                  <w:rPr>
                    <w:spacing w:val="-3"/>
                  </w:rPr>
                  <w:t xml:space="preserve"> </w:t>
                </w:r>
                <w:r>
                  <w:t>3</w:t>
                </w:r>
                <w:r>
                  <w:rPr>
                    <w:spacing w:val="-2"/>
                  </w:rPr>
                  <w:t xml:space="preserve">  «Ивушка»  п. Прохоровка Прохоровского района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2.5pt;margin-top:35.1pt;width:495pt;height:14.25pt;z-index:-251654144;mso-position-horizontal-relative:page;mso-position-vertical-relative:page" filled="f" stroked="f">
          <v:textbox inset="0,0,0,0">
            <w:txbxContent>
              <w:p w:rsidR="000B7485" w:rsidRDefault="000B7485">
                <w:pPr>
                  <w:spacing w:before="11"/>
                  <w:ind w:left="20"/>
                </w:pPr>
                <w:r>
                  <w:t>МБДОУ</w:t>
                </w:r>
                <w:r>
                  <w:rPr>
                    <w:spacing w:val="-2"/>
                  </w:rPr>
                  <w:t xml:space="preserve"> </w:t>
                </w:r>
                <w:r>
                  <w:t>«Детский</w:t>
                </w:r>
                <w:r>
                  <w:rPr>
                    <w:spacing w:val="-1"/>
                  </w:rPr>
                  <w:t xml:space="preserve"> </w:t>
                </w:r>
                <w:r>
                  <w:t>сад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 xml:space="preserve"> </w:t>
                </w:r>
                <w:r>
                  <w:t>№</w:t>
                </w:r>
                <w:r>
                  <w:rPr>
                    <w:spacing w:val="-3"/>
                  </w:rPr>
                  <w:t xml:space="preserve"> </w:t>
                </w:r>
                <w:r>
                  <w:t>3</w:t>
                </w:r>
                <w:r>
                  <w:rPr>
                    <w:spacing w:val="-2"/>
                  </w:rPr>
                  <w:t xml:space="preserve">  «Ивушка»  п. Прохоровка Прохоровского района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3pt;margin-top:35.1pt;width:489.5pt;height:12.9pt;z-index:-251660288;mso-position-horizontal-relative:page;mso-position-vertical-relative:page" filled="f" stroked="f">
          <v:textbox style="mso-next-textbox:#_x0000_s2057" inset="0,0,0,0">
            <w:txbxContent>
              <w:p w:rsidR="000B7485" w:rsidRDefault="000B7485">
                <w:pPr>
                  <w:spacing w:before="11"/>
                  <w:ind w:left="20"/>
                </w:pPr>
                <w:r>
                  <w:t>МБДОУ</w:t>
                </w:r>
                <w:r>
                  <w:rPr>
                    <w:spacing w:val="-2"/>
                  </w:rPr>
                  <w:t xml:space="preserve"> </w:t>
                </w:r>
                <w:r>
                  <w:t>«Детский</w:t>
                </w:r>
                <w:r>
                  <w:rPr>
                    <w:spacing w:val="-1"/>
                  </w:rPr>
                  <w:t xml:space="preserve"> </w:t>
                </w:r>
                <w:r>
                  <w:t>сад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 xml:space="preserve"> </w:t>
                </w:r>
                <w:r>
                  <w:t>№</w:t>
                </w:r>
                <w:r>
                  <w:rPr>
                    <w:spacing w:val="-3"/>
                  </w:rPr>
                  <w:t xml:space="preserve"> </w:t>
                </w:r>
                <w:r>
                  <w:t>3</w:t>
                </w:r>
                <w:r>
                  <w:rPr>
                    <w:spacing w:val="-2"/>
                  </w:rPr>
                  <w:t xml:space="preserve">  «Ивушка»  п. Прохоровка Прохоровского района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85" w:rsidRDefault="000B7485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pt;margin-top:34.5pt;width:495pt;height:14.25pt;z-index:-251658240;mso-position-horizontal-relative:page;mso-position-vertical-relative:page" filled="f" stroked="f">
          <v:textbox style="mso-next-textbox:#_x0000_s2059" inset="0,0,0,0">
            <w:txbxContent>
              <w:p w:rsidR="000B7485" w:rsidRDefault="000B7485" w:rsidP="000B6E7F">
                <w:pPr>
                  <w:spacing w:before="11"/>
                  <w:ind w:left="20"/>
                  <w:jc w:val="center"/>
                </w:pPr>
                <w:r>
                  <w:t>МБДОУ</w:t>
                </w:r>
                <w:r>
                  <w:rPr>
                    <w:spacing w:val="-2"/>
                  </w:rPr>
                  <w:t xml:space="preserve"> </w:t>
                </w:r>
                <w:r>
                  <w:t>«Детский</w:t>
                </w:r>
                <w:r>
                  <w:rPr>
                    <w:spacing w:val="-1"/>
                  </w:rPr>
                  <w:t xml:space="preserve"> </w:t>
                </w:r>
                <w:r>
                  <w:t>сад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 xml:space="preserve"> </w:t>
                </w:r>
                <w:r>
                  <w:t>№</w:t>
                </w:r>
                <w:r>
                  <w:rPr>
                    <w:spacing w:val="-3"/>
                  </w:rPr>
                  <w:t xml:space="preserve"> </w:t>
                </w:r>
                <w:r>
                  <w:t>3</w:t>
                </w:r>
                <w:r>
                  <w:rPr>
                    <w:spacing w:val="-2"/>
                  </w:rPr>
                  <w:t xml:space="preserve">  «Ивушка»  п. Прохоровка Прохоровского района Белгородской области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BEF"/>
    <w:multiLevelType w:val="hybridMultilevel"/>
    <w:tmpl w:val="30A23E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08B5C45"/>
    <w:multiLevelType w:val="hybridMultilevel"/>
    <w:tmpl w:val="FFFFFFFF"/>
    <w:lvl w:ilvl="0" w:tplc="225A1BEA">
      <w:start w:val="1"/>
      <w:numFmt w:val="decimal"/>
      <w:lvlText w:val="%1."/>
      <w:lvlJc w:val="left"/>
      <w:pPr>
        <w:ind w:left="217" w:hanging="348"/>
      </w:pPr>
      <w:rPr>
        <w:rFonts w:cs="Times New Roman" w:hint="default"/>
        <w:b/>
        <w:bCs/>
        <w:i/>
        <w:iCs/>
        <w:w w:val="100"/>
      </w:rPr>
    </w:lvl>
    <w:lvl w:ilvl="1" w:tplc="65BC581C">
      <w:numFmt w:val="bullet"/>
      <w:lvlText w:val="•"/>
      <w:lvlJc w:val="left"/>
      <w:pPr>
        <w:ind w:left="1208" w:hanging="348"/>
      </w:pPr>
      <w:rPr>
        <w:rFonts w:hint="default"/>
      </w:rPr>
    </w:lvl>
    <w:lvl w:ilvl="2" w:tplc="97BA32C4">
      <w:numFmt w:val="bullet"/>
      <w:lvlText w:val="•"/>
      <w:lvlJc w:val="left"/>
      <w:pPr>
        <w:ind w:left="2197" w:hanging="348"/>
      </w:pPr>
      <w:rPr>
        <w:rFonts w:hint="default"/>
      </w:rPr>
    </w:lvl>
    <w:lvl w:ilvl="3" w:tplc="F9B2DE50">
      <w:numFmt w:val="bullet"/>
      <w:lvlText w:val="•"/>
      <w:lvlJc w:val="left"/>
      <w:pPr>
        <w:ind w:left="3185" w:hanging="348"/>
      </w:pPr>
      <w:rPr>
        <w:rFonts w:hint="default"/>
      </w:rPr>
    </w:lvl>
    <w:lvl w:ilvl="4" w:tplc="25A81B32">
      <w:numFmt w:val="bullet"/>
      <w:lvlText w:val="•"/>
      <w:lvlJc w:val="left"/>
      <w:pPr>
        <w:ind w:left="4174" w:hanging="348"/>
      </w:pPr>
      <w:rPr>
        <w:rFonts w:hint="default"/>
      </w:rPr>
    </w:lvl>
    <w:lvl w:ilvl="5" w:tplc="C0341482">
      <w:numFmt w:val="bullet"/>
      <w:lvlText w:val="•"/>
      <w:lvlJc w:val="left"/>
      <w:pPr>
        <w:ind w:left="5163" w:hanging="348"/>
      </w:pPr>
      <w:rPr>
        <w:rFonts w:hint="default"/>
      </w:rPr>
    </w:lvl>
    <w:lvl w:ilvl="6" w:tplc="FCA879D4">
      <w:numFmt w:val="bullet"/>
      <w:lvlText w:val="•"/>
      <w:lvlJc w:val="left"/>
      <w:pPr>
        <w:ind w:left="6151" w:hanging="348"/>
      </w:pPr>
      <w:rPr>
        <w:rFonts w:hint="default"/>
      </w:rPr>
    </w:lvl>
    <w:lvl w:ilvl="7" w:tplc="5A4EC8BA">
      <w:numFmt w:val="bullet"/>
      <w:lvlText w:val="•"/>
      <w:lvlJc w:val="left"/>
      <w:pPr>
        <w:ind w:left="7140" w:hanging="348"/>
      </w:pPr>
      <w:rPr>
        <w:rFonts w:hint="default"/>
      </w:rPr>
    </w:lvl>
    <w:lvl w:ilvl="8" w:tplc="21426D0A">
      <w:numFmt w:val="bullet"/>
      <w:lvlText w:val="•"/>
      <w:lvlJc w:val="left"/>
      <w:pPr>
        <w:ind w:left="8129" w:hanging="348"/>
      </w:pPr>
      <w:rPr>
        <w:rFonts w:hint="default"/>
      </w:rPr>
    </w:lvl>
  </w:abstractNum>
  <w:abstractNum w:abstractNumId="2">
    <w:nsid w:val="21BE2035"/>
    <w:multiLevelType w:val="hybridMultilevel"/>
    <w:tmpl w:val="FFFFFFFF"/>
    <w:lvl w:ilvl="0" w:tplc="B380ED0A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hint="default"/>
        <w:w w:val="100"/>
        <w:sz w:val="28"/>
      </w:rPr>
    </w:lvl>
    <w:lvl w:ilvl="1" w:tplc="2C7274BA">
      <w:numFmt w:val="bullet"/>
      <w:lvlText w:val="•"/>
      <w:lvlJc w:val="left"/>
      <w:pPr>
        <w:ind w:left="856" w:hanging="164"/>
      </w:pPr>
      <w:rPr>
        <w:rFonts w:hint="default"/>
      </w:rPr>
    </w:lvl>
    <w:lvl w:ilvl="2" w:tplc="75AE1182">
      <w:numFmt w:val="bullet"/>
      <w:lvlText w:val="•"/>
      <w:lvlJc w:val="left"/>
      <w:pPr>
        <w:ind w:left="1453" w:hanging="164"/>
      </w:pPr>
      <w:rPr>
        <w:rFonts w:hint="default"/>
      </w:rPr>
    </w:lvl>
    <w:lvl w:ilvl="3" w:tplc="F2BE2B84">
      <w:numFmt w:val="bullet"/>
      <w:lvlText w:val="•"/>
      <w:lvlJc w:val="left"/>
      <w:pPr>
        <w:ind w:left="2049" w:hanging="164"/>
      </w:pPr>
      <w:rPr>
        <w:rFonts w:hint="default"/>
      </w:rPr>
    </w:lvl>
    <w:lvl w:ilvl="4" w:tplc="D05E3CCC">
      <w:numFmt w:val="bullet"/>
      <w:lvlText w:val="•"/>
      <w:lvlJc w:val="left"/>
      <w:pPr>
        <w:ind w:left="2646" w:hanging="164"/>
      </w:pPr>
      <w:rPr>
        <w:rFonts w:hint="default"/>
      </w:rPr>
    </w:lvl>
    <w:lvl w:ilvl="5" w:tplc="E8E08140">
      <w:numFmt w:val="bullet"/>
      <w:lvlText w:val="•"/>
      <w:lvlJc w:val="left"/>
      <w:pPr>
        <w:ind w:left="3243" w:hanging="164"/>
      </w:pPr>
      <w:rPr>
        <w:rFonts w:hint="default"/>
      </w:rPr>
    </w:lvl>
    <w:lvl w:ilvl="6" w:tplc="05D046A8">
      <w:numFmt w:val="bullet"/>
      <w:lvlText w:val="•"/>
      <w:lvlJc w:val="left"/>
      <w:pPr>
        <w:ind w:left="3839" w:hanging="164"/>
      </w:pPr>
      <w:rPr>
        <w:rFonts w:hint="default"/>
      </w:rPr>
    </w:lvl>
    <w:lvl w:ilvl="7" w:tplc="F2925A68">
      <w:numFmt w:val="bullet"/>
      <w:lvlText w:val="•"/>
      <w:lvlJc w:val="left"/>
      <w:pPr>
        <w:ind w:left="4436" w:hanging="164"/>
      </w:pPr>
      <w:rPr>
        <w:rFonts w:hint="default"/>
      </w:rPr>
    </w:lvl>
    <w:lvl w:ilvl="8" w:tplc="B268AC46">
      <w:numFmt w:val="bullet"/>
      <w:lvlText w:val="•"/>
      <w:lvlJc w:val="left"/>
      <w:pPr>
        <w:ind w:left="5032" w:hanging="164"/>
      </w:pPr>
      <w:rPr>
        <w:rFonts w:hint="default"/>
      </w:rPr>
    </w:lvl>
  </w:abstractNum>
  <w:abstractNum w:abstractNumId="3">
    <w:nsid w:val="40F1270B"/>
    <w:multiLevelType w:val="hybridMultilevel"/>
    <w:tmpl w:val="FFFFFFFF"/>
    <w:lvl w:ilvl="0" w:tplc="F93CFFE2">
      <w:start w:val="1"/>
      <w:numFmt w:val="decimal"/>
      <w:lvlText w:val="%1."/>
      <w:lvlJc w:val="left"/>
      <w:pPr>
        <w:ind w:left="25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1" w:tplc="3C38A108">
      <w:start w:val="2"/>
      <w:numFmt w:val="decimal"/>
      <w:lvlText w:val="%2."/>
      <w:lvlJc w:val="left"/>
      <w:pPr>
        <w:ind w:left="653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 w:tplc="32A4258C">
      <w:numFmt w:val="bullet"/>
      <w:lvlText w:val="•"/>
      <w:lvlJc w:val="left"/>
      <w:pPr>
        <w:ind w:left="5516" w:hanging="213"/>
      </w:pPr>
      <w:rPr>
        <w:rFonts w:hint="default"/>
      </w:rPr>
    </w:lvl>
    <w:lvl w:ilvl="3" w:tplc="E17A80EA">
      <w:numFmt w:val="bullet"/>
      <w:lvlText w:val="•"/>
      <w:lvlJc w:val="left"/>
      <w:pPr>
        <w:ind w:left="6132" w:hanging="213"/>
      </w:pPr>
      <w:rPr>
        <w:rFonts w:hint="default"/>
      </w:rPr>
    </w:lvl>
    <w:lvl w:ilvl="4" w:tplc="1A2A1AFA">
      <w:numFmt w:val="bullet"/>
      <w:lvlText w:val="•"/>
      <w:lvlJc w:val="left"/>
      <w:pPr>
        <w:ind w:left="6748" w:hanging="213"/>
      </w:pPr>
      <w:rPr>
        <w:rFonts w:hint="default"/>
      </w:rPr>
    </w:lvl>
    <w:lvl w:ilvl="5" w:tplc="51F8F8B4">
      <w:numFmt w:val="bullet"/>
      <w:lvlText w:val="•"/>
      <w:lvlJc w:val="left"/>
      <w:pPr>
        <w:ind w:left="7365" w:hanging="213"/>
      </w:pPr>
      <w:rPr>
        <w:rFonts w:hint="default"/>
      </w:rPr>
    </w:lvl>
    <w:lvl w:ilvl="6" w:tplc="CC427DAC">
      <w:numFmt w:val="bullet"/>
      <w:lvlText w:val="•"/>
      <w:lvlJc w:val="left"/>
      <w:pPr>
        <w:ind w:left="7981" w:hanging="213"/>
      </w:pPr>
      <w:rPr>
        <w:rFonts w:hint="default"/>
      </w:rPr>
    </w:lvl>
    <w:lvl w:ilvl="7" w:tplc="AD8EA150">
      <w:numFmt w:val="bullet"/>
      <w:lvlText w:val="•"/>
      <w:lvlJc w:val="left"/>
      <w:pPr>
        <w:ind w:left="8597" w:hanging="213"/>
      </w:pPr>
      <w:rPr>
        <w:rFonts w:hint="default"/>
      </w:rPr>
    </w:lvl>
    <w:lvl w:ilvl="8" w:tplc="E51C09A0">
      <w:numFmt w:val="bullet"/>
      <w:lvlText w:val="•"/>
      <w:lvlJc w:val="left"/>
      <w:pPr>
        <w:ind w:left="9213" w:hanging="213"/>
      </w:pPr>
      <w:rPr>
        <w:rFonts w:hint="default"/>
      </w:rPr>
    </w:lvl>
  </w:abstractNum>
  <w:abstractNum w:abstractNumId="4">
    <w:nsid w:val="49947061"/>
    <w:multiLevelType w:val="hybridMultilevel"/>
    <w:tmpl w:val="FFFFFFFF"/>
    <w:lvl w:ilvl="0" w:tplc="3058025A">
      <w:numFmt w:val="bullet"/>
      <w:lvlText w:val="-"/>
      <w:lvlJc w:val="left"/>
      <w:pPr>
        <w:ind w:left="258" w:hanging="447"/>
      </w:pPr>
      <w:rPr>
        <w:rFonts w:ascii="Times New Roman" w:eastAsia="Times New Roman" w:hAnsi="Times New Roman" w:hint="default"/>
        <w:w w:val="100"/>
        <w:sz w:val="28"/>
      </w:rPr>
    </w:lvl>
    <w:lvl w:ilvl="1" w:tplc="6E5C3982">
      <w:numFmt w:val="bullet"/>
      <w:lvlText w:val="•"/>
      <w:lvlJc w:val="left"/>
      <w:pPr>
        <w:ind w:left="1278" w:hanging="447"/>
      </w:pPr>
      <w:rPr>
        <w:rFonts w:hint="default"/>
      </w:rPr>
    </w:lvl>
    <w:lvl w:ilvl="2" w:tplc="A096090C">
      <w:numFmt w:val="bullet"/>
      <w:lvlText w:val="•"/>
      <w:lvlJc w:val="left"/>
      <w:pPr>
        <w:ind w:left="2297" w:hanging="447"/>
      </w:pPr>
      <w:rPr>
        <w:rFonts w:hint="default"/>
      </w:rPr>
    </w:lvl>
    <w:lvl w:ilvl="3" w:tplc="4ED0E056">
      <w:numFmt w:val="bullet"/>
      <w:lvlText w:val="•"/>
      <w:lvlJc w:val="left"/>
      <w:pPr>
        <w:ind w:left="3315" w:hanging="447"/>
      </w:pPr>
      <w:rPr>
        <w:rFonts w:hint="default"/>
      </w:rPr>
    </w:lvl>
    <w:lvl w:ilvl="4" w:tplc="026095FE">
      <w:numFmt w:val="bullet"/>
      <w:lvlText w:val="•"/>
      <w:lvlJc w:val="left"/>
      <w:pPr>
        <w:ind w:left="4334" w:hanging="447"/>
      </w:pPr>
      <w:rPr>
        <w:rFonts w:hint="default"/>
      </w:rPr>
    </w:lvl>
    <w:lvl w:ilvl="5" w:tplc="BF6AF216">
      <w:numFmt w:val="bullet"/>
      <w:lvlText w:val="•"/>
      <w:lvlJc w:val="left"/>
      <w:pPr>
        <w:ind w:left="5353" w:hanging="447"/>
      </w:pPr>
      <w:rPr>
        <w:rFonts w:hint="default"/>
      </w:rPr>
    </w:lvl>
    <w:lvl w:ilvl="6" w:tplc="FC04E432">
      <w:numFmt w:val="bullet"/>
      <w:lvlText w:val="•"/>
      <w:lvlJc w:val="left"/>
      <w:pPr>
        <w:ind w:left="6371" w:hanging="447"/>
      </w:pPr>
      <w:rPr>
        <w:rFonts w:hint="default"/>
      </w:rPr>
    </w:lvl>
    <w:lvl w:ilvl="7" w:tplc="FB9C1AF4">
      <w:numFmt w:val="bullet"/>
      <w:lvlText w:val="•"/>
      <w:lvlJc w:val="left"/>
      <w:pPr>
        <w:ind w:left="7390" w:hanging="447"/>
      </w:pPr>
      <w:rPr>
        <w:rFonts w:hint="default"/>
      </w:rPr>
    </w:lvl>
    <w:lvl w:ilvl="8" w:tplc="53C0811A">
      <w:numFmt w:val="bullet"/>
      <w:lvlText w:val="•"/>
      <w:lvlJc w:val="left"/>
      <w:pPr>
        <w:ind w:left="8409" w:hanging="447"/>
      </w:pPr>
      <w:rPr>
        <w:rFonts w:hint="default"/>
      </w:rPr>
    </w:lvl>
  </w:abstractNum>
  <w:abstractNum w:abstractNumId="5">
    <w:nsid w:val="522C2C3D"/>
    <w:multiLevelType w:val="hybridMultilevel"/>
    <w:tmpl w:val="FFFFFFFF"/>
    <w:lvl w:ilvl="0" w:tplc="CF30EC20">
      <w:numFmt w:val="bullet"/>
      <w:lvlText w:val=""/>
      <w:lvlJc w:val="left"/>
      <w:pPr>
        <w:ind w:left="978" w:hanging="360"/>
      </w:pPr>
      <w:rPr>
        <w:rFonts w:ascii="Wingdings" w:eastAsia="Times New Roman" w:hAnsi="Wingdings" w:hint="default"/>
        <w:w w:val="100"/>
        <w:sz w:val="28"/>
      </w:rPr>
    </w:lvl>
    <w:lvl w:ilvl="1" w:tplc="323C87EC">
      <w:numFmt w:val="bullet"/>
      <w:lvlText w:val="•"/>
      <w:lvlJc w:val="left"/>
      <w:pPr>
        <w:ind w:left="1926" w:hanging="360"/>
      </w:pPr>
      <w:rPr>
        <w:rFonts w:hint="default"/>
      </w:rPr>
    </w:lvl>
    <w:lvl w:ilvl="2" w:tplc="F7063730">
      <w:numFmt w:val="bullet"/>
      <w:lvlText w:val="•"/>
      <w:lvlJc w:val="left"/>
      <w:pPr>
        <w:ind w:left="2873" w:hanging="360"/>
      </w:pPr>
      <w:rPr>
        <w:rFonts w:hint="default"/>
      </w:rPr>
    </w:lvl>
    <w:lvl w:ilvl="3" w:tplc="9F8A145A">
      <w:numFmt w:val="bullet"/>
      <w:lvlText w:val="•"/>
      <w:lvlJc w:val="left"/>
      <w:pPr>
        <w:ind w:left="3819" w:hanging="360"/>
      </w:pPr>
      <w:rPr>
        <w:rFonts w:hint="default"/>
      </w:rPr>
    </w:lvl>
    <w:lvl w:ilvl="4" w:tplc="23D02BBC">
      <w:numFmt w:val="bullet"/>
      <w:lvlText w:val="•"/>
      <w:lvlJc w:val="left"/>
      <w:pPr>
        <w:ind w:left="4766" w:hanging="360"/>
      </w:pPr>
      <w:rPr>
        <w:rFonts w:hint="default"/>
      </w:rPr>
    </w:lvl>
    <w:lvl w:ilvl="5" w:tplc="3AD8D012">
      <w:numFmt w:val="bullet"/>
      <w:lvlText w:val="•"/>
      <w:lvlJc w:val="left"/>
      <w:pPr>
        <w:ind w:left="5713" w:hanging="360"/>
      </w:pPr>
      <w:rPr>
        <w:rFonts w:hint="default"/>
      </w:rPr>
    </w:lvl>
    <w:lvl w:ilvl="6" w:tplc="C06A561E">
      <w:numFmt w:val="bullet"/>
      <w:lvlText w:val="•"/>
      <w:lvlJc w:val="left"/>
      <w:pPr>
        <w:ind w:left="6659" w:hanging="360"/>
      </w:pPr>
      <w:rPr>
        <w:rFonts w:hint="default"/>
      </w:rPr>
    </w:lvl>
    <w:lvl w:ilvl="7" w:tplc="584CE5A8">
      <w:numFmt w:val="bullet"/>
      <w:lvlText w:val="•"/>
      <w:lvlJc w:val="left"/>
      <w:pPr>
        <w:ind w:left="7606" w:hanging="360"/>
      </w:pPr>
      <w:rPr>
        <w:rFonts w:hint="default"/>
      </w:rPr>
    </w:lvl>
    <w:lvl w:ilvl="8" w:tplc="04D6FF90">
      <w:numFmt w:val="bullet"/>
      <w:lvlText w:val="•"/>
      <w:lvlJc w:val="left"/>
      <w:pPr>
        <w:ind w:left="8553" w:hanging="360"/>
      </w:pPr>
      <w:rPr>
        <w:rFonts w:hint="default"/>
      </w:rPr>
    </w:lvl>
  </w:abstractNum>
  <w:abstractNum w:abstractNumId="6">
    <w:nsid w:val="695061AF"/>
    <w:multiLevelType w:val="hybridMultilevel"/>
    <w:tmpl w:val="138E8C2A"/>
    <w:lvl w:ilvl="0" w:tplc="CE74CF30">
      <w:start w:val="7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  <w:rPr>
        <w:rFonts w:cs="Times New Roman"/>
      </w:rPr>
    </w:lvl>
  </w:abstractNum>
  <w:abstractNum w:abstractNumId="7">
    <w:nsid w:val="75476AD0"/>
    <w:multiLevelType w:val="hybridMultilevel"/>
    <w:tmpl w:val="FFFFFFFF"/>
    <w:lvl w:ilvl="0" w:tplc="0FF2051C">
      <w:start w:val="1"/>
      <w:numFmt w:val="decimal"/>
      <w:lvlText w:val="%1."/>
      <w:lvlJc w:val="left"/>
      <w:pPr>
        <w:ind w:left="25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A0A86E4">
      <w:numFmt w:val="bullet"/>
      <w:lvlText w:val="•"/>
      <w:lvlJc w:val="left"/>
      <w:pPr>
        <w:ind w:left="1278" w:hanging="708"/>
      </w:pPr>
      <w:rPr>
        <w:rFonts w:hint="default"/>
      </w:rPr>
    </w:lvl>
    <w:lvl w:ilvl="2" w:tplc="6BF4D30E">
      <w:numFmt w:val="bullet"/>
      <w:lvlText w:val="•"/>
      <w:lvlJc w:val="left"/>
      <w:pPr>
        <w:ind w:left="2297" w:hanging="708"/>
      </w:pPr>
      <w:rPr>
        <w:rFonts w:hint="default"/>
      </w:rPr>
    </w:lvl>
    <w:lvl w:ilvl="3" w:tplc="7616B38C">
      <w:numFmt w:val="bullet"/>
      <w:lvlText w:val="•"/>
      <w:lvlJc w:val="left"/>
      <w:pPr>
        <w:ind w:left="3315" w:hanging="708"/>
      </w:pPr>
      <w:rPr>
        <w:rFonts w:hint="default"/>
      </w:rPr>
    </w:lvl>
    <w:lvl w:ilvl="4" w:tplc="6EE6FD68">
      <w:numFmt w:val="bullet"/>
      <w:lvlText w:val="•"/>
      <w:lvlJc w:val="left"/>
      <w:pPr>
        <w:ind w:left="4334" w:hanging="708"/>
      </w:pPr>
      <w:rPr>
        <w:rFonts w:hint="default"/>
      </w:rPr>
    </w:lvl>
    <w:lvl w:ilvl="5" w:tplc="1FE284F8">
      <w:numFmt w:val="bullet"/>
      <w:lvlText w:val="•"/>
      <w:lvlJc w:val="left"/>
      <w:pPr>
        <w:ind w:left="5353" w:hanging="708"/>
      </w:pPr>
      <w:rPr>
        <w:rFonts w:hint="default"/>
      </w:rPr>
    </w:lvl>
    <w:lvl w:ilvl="6" w:tplc="A8B6D724">
      <w:numFmt w:val="bullet"/>
      <w:lvlText w:val="•"/>
      <w:lvlJc w:val="left"/>
      <w:pPr>
        <w:ind w:left="6371" w:hanging="708"/>
      </w:pPr>
      <w:rPr>
        <w:rFonts w:hint="default"/>
      </w:rPr>
    </w:lvl>
    <w:lvl w:ilvl="7" w:tplc="40A8DF3A">
      <w:numFmt w:val="bullet"/>
      <w:lvlText w:val="•"/>
      <w:lvlJc w:val="left"/>
      <w:pPr>
        <w:ind w:left="7390" w:hanging="708"/>
      </w:pPr>
      <w:rPr>
        <w:rFonts w:hint="default"/>
      </w:rPr>
    </w:lvl>
    <w:lvl w:ilvl="8" w:tplc="666A7068">
      <w:numFmt w:val="bullet"/>
      <w:lvlText w:val="•"/>
      <w:lvlJc w:val="left"/>
      <w:pPr>
        <w:ind w:left="8409" w:hanging="708"/>
      </w:pPr>
      <w:rPr>
        <w:rFonts w:hint="default"/>
      </w:rPr>
    </w:lvl>
  </w:abstractNum>
  <w:abstractNum w:abstractNumId="8">
    <w:nsid w:val="7BEC6669"/>
    <w:multiLevelType w:val="hybridMultilevel"/>
    <w:tmpl w:val="D28E34C6"/>
    <w:lvl w:ilvl="0" w:tplc="6B40FB06">
      <w:start w:val="1"/>
      <w:numFmt w:val="decimal"/>
      <w:lvlText w:val="%1."/>
      <w:lvlJc w:val="left"/>
      <w:pPr>
        <w:tabs>
          <w:tab w:val="num" w:pos="618"/>
        </w:tabs>
        <w:ind w:left="618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8"/>
        </w:tabs>
        <w:ind w:left="1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8"/>
        </w:tabs>
        <w:ind w:left="20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8"/>
        </w:tabs>
        <w:ind w:left="27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8"/>
        </w:tabs>
        <w:ind w:left="34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8"/>
        </w:tabs>
        <w:ind w:left="42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8"/>
        </w:tabs>
        <w:ind w:left="49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8"/>
        </w:tabs>
        <w:ind w:left="56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8"/>
        </w:tabs>
        <w:ind w:left="6378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D4C"/>
    <w:rsid w:val="000316C9"/>
    <w:rsid w:val="00033666"/>
    <w:rsid w:val="00033CF0"/>
    <w:rsid w:val="00071543"/>
    <w:rsid w:val="00072102"/>
    <w:rsid w:val="000824D6"/>
    <w:rsid w:val="000B5DB2"/>
    <w:rsid w:val="000B6E7F"/>
    <w:rsid w:val="000B7485"/>
    <w:rsid w:val="000C7D4B"/>
    <w:rsid w:val="000D3B51"/>
    <w:rsid w:val="001C5AC7"/>
    <w:rsid w:val="001D49F1"/>
    <w:rsid w:val="001F424E"/>
    <w:rsid w:val="00207C7E"/>
    <w:rsid w:val="0022189C"/>
    <w:rsid w:val="0022689A"/>
    <w:rsid w:val="002376C3"/>
    <w:rsid w:val="00250781"/>
    <w:rsid w:val="0029302B"/>
    <w:rsid w:val="00294803"/>
    <w:rsid w:val="002977FF"/>
    <w:rsid w:val="00341746"/>
    <w:rsid w:val="00360D1F"/>
    <w:rsid w:val="003874DA"/>
    <w:rsid w:val="0040796F"/>
    <w:rsid w:val="00443881"/>
    <w:rsid w:val="00447666"/>
    <w:rsid w:val="00481EDF"/>
    <w:rsid w:val="00486E41"/>
    <w:rsid w:val="004A734E"/>
    <w:rsid w:val="004B22A5"/>
    <w:rsid w:val="004D247E"/>
    <w:rsid w:val="005131EB"/>
    <w:rsid w:val="005210E7"/>
    <w:rsid w:val="005735B9"/>
    <w:rsid w:val="00590AE3"/>
    <w:rsid w:val="005B531B"/>
    <w:rsid w:val="0061030D"/>
    <w:rsid w:val="00655B57"/>
    <w:rsid w:val="006609A8"/>
    <w:rsid w:val="0066125A"/>
    <w:rsid w:val="0067260B"/>
    <w:rsid w:val="006C3149"/>
    <w:rsid w:val="00702E35"/>
    <w:rsid w:val="0073295C"/>
    <w:rsid w:val="007527FC"/>
    <w:rsid w:val="00787FBC"/>
    <w:rsid w:val="0079441C"/>
    <w:rsid w:val="008212A4"/>
    <w:rsid w:val="008358DE"/>
    <w:rsid w:val="0085090E"/>
    <w:rsid w:val="00883725"/>
    <w:rsid w:val="008B21DC"/>
    <w:rsid w:val="0095522E"/>
    <w:rsid w:val="00957AD6"/>
    <w:rsid w:val="00997D5E"/>
    <w:rsid w:val="009A0923"/>
    <w:rsid w:val="009B3154"/>
    <w:rsid w:val="009E090A"/>
    <w:rsid w:val="00A11D28"/>
    <w:rsid w:val="00A16DF6"/>
    <w:rsid w:val="00A20332"/>
    <w:rsid w:val="00A2471C"/>
    <w:rsid w:val="00A5475A"/>
    <w:rsid w:val="00A90608"/>
    <w:rsid w:val="00AB5FD9"/>
    <w:rsid w:val="00AB6740"/>
    <w:rsid w:val="00AC39D8"/>
    <w:rsid w:val="00AC3E5B"/>
    <w:rsid w:val="00B232C6"/>
    <w:rsid w:val="00B6081D"/>
    <w:rsid w:val="00B72F81"/>
    <w:rsid w:val="00B81EF1"/>
    <w:rsid w:val="00B83837"/>
    <w:rsid w:val="00BE11B0"/>
    <w:rsid w:val="00C83EEA"/>
    <w:rsid w:val="00CA7D87"/>
    <w:rsid w:val="00D3239C"/>
    <w:rsid w:val="00D339B7"/>
    <w:rsid w:val="00D86CA0"/>
    <w:rsid w:val="00DA04B7"/>
    <w:rsid w:val="00E0497F"/>
    <w:rsid w:val="00E62066"/>
    <w:rsid w:val="00E8073F"/>
    <w:rsid w:val="00EA0753"/>
    <w:rsid w:val="00EF68A7"/>
    <w:rsid w:val="00F44CEC"/>
    <w:rsid w:val="00F4668F"/>
    <w:rsid w:val="00F55F8F"/>
    <w:rsid w:val="00F965C9"/>
    <w:rsid w:val="00FB28A1"/>
    <w:rsid w:val="00FC6248"/>
    <w:rsid w:val="00FD09C9"/>
    <w:rsid w:val="00FD3144"/>
    <w:rsid w:val="00FD4D4C"/>
    <w:rsid w:val="00FE5B0B"/>
    <w:rsid w:val="00FE5FA5"/>
    <w:rsid w:val="00FF0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4C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D4D4C"/>
    <w:pPr>
      <w:ind w:left="25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FD4D4C"/>
    <w:pPr>
      <w:spacing w:line="318" w:lineRule="exact"/>
      <w:ind w:left="258"/>
      <w:jc w:val="both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6DF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16DF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FD4D4C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16DF6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FD4D4C"/>
    <w:pPr>
      <w:ind w:left="258"/>
    </w:pPr>
  </w:style>
  <w:style w:type="paragraph" w:customStyle="1" w:styleId="TableParagraph">
    <w:name w:val="Table Paragraph"/>
    <w:basedOn w:val="Normal"/>
    <w:uiPriority w:val="99"/>
    <w:rsid w:val="00FD4D4C"/>
    <w:pPr>
      <w:ind w:left="107"/>
    </w:pPr>
  </w:style>
  <w:style w:type="paragraph" w:styleId="Header">
    <w:name w:val="header"/>
    <w:basedOn w:val="Normal"/>
    <w:link w:val="HeaderChar"/>
    <w:uiPriority w:val="99"/>
    <w:rsid w:val="006C314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16DF6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6C314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16DF6"/>
    <w:rPr>
      <w:rFonts w:ascii="Times New Roman" w:hAnsi="Times New Roman" w:cs="Times New Roman"/>
      <w:lang w:eastAsia="en-US"/>
    </w:rPr>
  </w:style>
  <w:style w:type="paragraph" w:customStyle="1" w:styleId="1">
    <w:name w:val="Абзац списка1"/>
    <w:basedOn w:val="Normal"/>
    <w:uiPriority w:val="99"/>
    <w:rsid w:val="009E090A"/>
    <w:pPr>
      <w:widowControl/>
      <w:autoSpaceDE/>
      <w:autoSpaceDN/>
      <w:spacing w:after="200" w:line="276" w:lineRule="auto"/>
      <w:ind w:left="720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99"/>
    <w:locked/>
    <w:rsid w:val="00787FBC"/>
    <w:pPr>
      <w:widowControl w:val="0"/>
      <w:autoSpaceDE w:val="0"/>
      <w:autoSpaceDN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6206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97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0332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538</TotalTime>
  <Pages>17</Pages>
  <Words>3506</Words>
  <Characters>19990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23</cp:revision>
  <cp:lastPrinted>2021-09-21T09:12:00Z</cp:lastPrinted>
  <dcterms:created xsi:type="dcterms:W3CDTF">2021-09-14T13:10:00Z</dcterms:created>
  <dcterms:modified xsi:type="dcterms:W3CDTF">2021-09-25T13:02:00Z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